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490" w:rsidRDefault="00DE7AFB">
      <w:pPr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6CB5D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6" o:title=""/>
          </v:shape>
          <o:OLEObject Type="Embed" ProgID="Word.Document.8" ShapeID="Object 1" DrawAspect="Content" ObjectID="_1711453380" r:id="rId7"/>
        </w:object>
      </w:r>
    </w:p>
    <w:p w:rsidR="00273F7A" w:rsidRPr="00273F7A" w:rsidRDefault="00273F7A" w:rsidP="00273F7A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 w:rsidRPr="00273F7A"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 w:rsidRPr="00273F7A"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273F7A" w:rsidRPr="00273F7A" w:rsidRDefault="00273F7A" w:rsidP="00273F7A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273F7A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273F7A" w:rsidRPr="00273F7A" w:rsidRDefault="00273F7A" w:rsidP="00273F7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273F7A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3BA3EE11" id="Прямая соединительная линия 218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" strokeweight="4.5pt">
                <v:stroke linestyle="thinThick"/>
              </v:line>
            </w:pict>
          </mc:Fallback>
        </mc:AlternateContent>
      </w:r>
    </w:p>
    <w:p w:rsidR="00273F7A" w:rsidRPr="00273F7A" w:rsidRDefault="00273F7A" w:rsidP="00273F7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273F7A" w:rsidRPr="00273F7A" w:rsidRDefault="00273F7A" w:rsidP="00273F7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273F7A" w:rsidRPr="00273F7A" w:rsidRDefault="00273F7A" w:rsidP="00273F7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273F7A">
        <w:rPr>
          <w:rFonts w:ascii="Liberation Serif" w:hAnsi="Liberation Serif"/>
          <w:sz w:val="24"/>
        </w:rPr>
        <w:t>от___</w:t>
      </w:r>
      <w:r w:rsidR="00B82BCB">
        <w:rPr>
          <w:rFonts w:ascii="Liberation Serif" w:hAnsi="Liberation Serif"/>
          <w:sz w:val="24"/>
          <w:u w:val="single"/>
        </w:rPr>
        <w:t>14.04.2022</w:t>
      </w:r>
      <w:r w:rsidRPr="00273F7A">
        <w:rPr>
          <w:rFonts w:ascii="Liberation Serif" w:hAnsi="Liberation Serif"/>
          <w:sz w:val="24"/>
        </w:rPr>
        <w:t>__</w:t>
      </w:r>
      <w:proofErr w:type="gramStart"/>
      <w:r w:rsidRPr="00273F7A">
        <w:rPr>
          <w:rFonts w:ascii="Liberation Serif" w:hAnsi="Liberation Serif"/>
          <w:sz w:val="24"/>
        </w:rPr>
        <w:t>_  №</w:t>
      </w:r>
      <w:proofErr w:type="gramEnd"/>
      <w:r w:rsidRPr="00273F7A">
        <w:rPr>
          <w:rFonts w:ascii="Liberation Serif" w:hAnsi="Liberation Serif"/>
          <w:sz w:val="24"/>
        </w:rPr>
        <w:t xml:space="preserve">  ___</w:t>
      </w:r>
      <w:r w:rsidR="00B82BCB">
        <w:rPr>
          <w:rFonts w:ascii="Liberation Serif" w:hAnsi="Liberation Serif"/>
          <w:sz w:val="24"/>
          <w:u w:val="single"/>
        </w:rPr>
        <w:t>468-П</w:t>
      </w:r>
      <w:r w:rsidRPr="00273F7A">
        <w:rPr>
          <w:rFonts w:ascii="Liberation Serif" w:hAnsi="Liberation Serif"/>
          <w:sz w:val="24"/>
        </w:rPr>
        <w:t>____</w:t>
      </w:r>
    </w:p>
    <w:p w:rsidR="00273F7A" w:rsidRPr="00273F7A" w:rsidRDefault="00273F7A" w:rsidP="00273F7A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273F7A" w:rsidRPr="00273F7A" w:rsidRDefault="00273F7A" w:rsidP="00273F7A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273F7A">
        <w:rPr>
          <w:rFonts w:ascii="Liberation Serif" w:hAnsi="Liberation Serif"/>
          <w:sz w:val="24"/>
          <w:szCs w:val="24"/>
        </w:rPr>
        <w:t>г. Заречный</w:t>
      </w:r>
    </w:p>
    <w:p w:rsidR="00762490" w:rsidRDefault="00762490">
      <w:pPr>
        <w:rPr>
          <w:rFonts w:ascii="Liberation Serif" w:hAnsi="Liberation Serif"/>
          <w:sz w:val="28"/>
          <w:szCs w:val="28"/>
        </w:rPr>
      </w:pPr>
    </w:p>
    <w:p w:rsidR="00762490" w:rsidRDefault="00DE7AFB">
      <w:pPr>
        <w:autoSpaceDE w:val="0"/>
        <w:jc w:val="center"/>
        <w:textAlignment w:val="auto"/>
      </w:pPr>
      <w:r>
        <w:rPr>
          <w:rFonts w:ascii="Liberation Serif" w:hAnsi="Liberation Serif"/>
          <w:b/>
          <w:bCs/>
          <w:sz w:val="27"/>
          <w:szCs w:val="27"/>
          <w:lang w:eastAsia="en-US"/>
        </w:rPr>
        <w:t xml:space="preserve">Об обеспечении безопасности при </w:t>
      </w:r>
      <w:r>
        <w:rPr>
          <w:rFonts w:ascii="Liberation Serif" w:hAnsi="Liberation Serif"/>
          <w:b/>
          <w:sz w:val="27"/>
          <w:szCs w:val="27"/>
          <w:lang w:eastAsia="en-US"/>
        </w:rPr>
        <w:t xml:space="preserve">подготовке и проведении мероприятий, посвященных празднованию 77-й годовщины Победы </w:t>
      </w:r>
    </w:p>
    <w:p w:rsidR="00762490" w:rsidRDefault="00DE7AFB">
      <w:pPr>
        <w:autoSpaceDE w:val="0"/>
        <w:jc w:val="center"/>
        <w:textAlignment w:val="auto"/>
      </w:pPr>
      <w:r>
        <w:rPr>
          <w:rFonts w:ascii="Liberation Serif" w:hAnsi="Liberation Serif"/>
          <w:b/>
          <w:sz w:val="27"/>
          <w:szCs w:val="27"/>
          <w:lang w:eastAsia="en-US"/>
        </w:rPr>
        <w:t>в Великой Отечественной войне 1941-1945 годов</w:t>
      </w:r>
    </w:p>
    <w:p w:rsidR="00762490" w:rsidRDefault="00762490">
      <w:pPr>
        <w:widowControl/>
        <w:jc w:val="both"/>
        <w:textAlignment w:val="auto"/>
        <w:rPr>
          <w:rFonts w:ascii="Liberation Serif" w:hAnsi="Liberation Serif"/>
          <w:sz w:val="27"/>
          <w:szCs w:val="27"/>
          <w:lang w:eastAsia="en-US"/>
        </w:rPr>
      </w:pPr>
    </w:p>
    <w:p w:rsidR="00762490" w:rsidRDefault="00DE7AFB">
      <w:pPr>
        <w:widowControl/>
        <w:ind w:firstLine="708"/>
        <w:jc w:val="both"/>
        <w:textAlignment w:val="auto"/>
      </w:pPr>
      <w:r>
        <w:rPr>
          <w:rFonts w:ascii="Liberation Serif" w:hAnsi="Liberation Serif"/>
          <w:sz w:val="27"/>
          <w:szCs w:val="27"/>
          <w:lang w:eastAsia="en-US"/>
        </w:rPr>
        <w:t xml:space="preserve">В целях развития культурных традиций, патриотического воспитания населения городского округа Заречный, чествования ветеранов и тружеников фронтового тыла Великой Отечественной войны 1941-1945 годов, в соответствии с Федеральными законами от 06 октября 2003 года № 131-ФЗ «Об общих принципах организации местного самоуправления в Российской Федерации»,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Свердловской области от 15.03.2012 № 269-ПП,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Указом Губернатора Свердловской области от 18.03.2020 № 100-УГ «О введении на территории Свердловской области режима повышенной готовности и принятии дополнительных мер по защите населения от новой </w:t>
      </w:r>
      <w:proofErr w:type="spellStart"/>
      <w:r>
        <w:rPr>
          <w:rFonts w:ascii="Liberation Serif" w:hAnsi="Liberation Serif"/>
          <w:sz w:val="27"/>
          <w:szCs w:val="27"/>
          <w:lang w:eastAsia="en-US"/>
        </w:rPr>
        <w:t>коронавирусной</w:t>
      </w:r>
      <w:proofErr w:type="spellEnd"/>
      <w:r>
        <w:rPr>
          <w:rFonts w:ascii="Liberation Serif" w:hAnsi="Liberation Serif"/>
          <w:sz w:val="27"/>
          <w:szCs w:val="27"/>
          <w:lang w:eastAsia="en-US"/>
        </w:rPr>
        <w:t xml:space="preserve"> инфекции (2019-nCOV)», в целях реализации Плана общегородских мероприятий на 2022 год в городском округе Заречный, утвержденного постановлением администрации городского округа Заречный от 13.01.2022 № 16-П, на основании ст. ст. 28, 31 Устава городского округа Заречный администрация городского округа Заречный</w:t>
      </w:r>
    </w:p>
    <w:p w:rsidR="00762490" w:rsidRDefault="00DE7AFB">
      <w:pPr>
        <w:widowControl/>
        <w:jc w:val="both"/>
        <w:textAlignment w:val="auto"/>
        <w:rPr>
          <w:rFonts w:ascii="Liberation Serif" w:hAnsi="Liberation Serif"/>
          <w:b/>
          <w:sz w:val="27"/>
          <w:szCs w:val="27"/>
          <w:lang w:eastAsia="en-US"/>
        </w:rPr>
      </w:pPr>
      <w:r>
        <w:rPr>
          <w:rFonts w:ascii="Liberation Serif" w:hAnsi="Liberation Serif"/>
          <w:b/>
          <w:sz w:val="27"/>
          <w:szCs w:val="27"/>
          <w:lang w:eastAsia="en-US"/>
        </w:rPr>
        <w:t>ПОСТАНОВЛЯЕТ: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  <w:lang w:eastAsia="en-US"/>
        </w:rPr>
      </w:pPr>
      <w:r>
        <w:rPr>
          <w:rFonts w:ascii="Liberation Serif" w:hAnsi="Liberation Serif"/>
          <w:sz w:val="27"/>
          <w:szCs w:val="27"/>
          <w:lang w:eastAsia="en-US"/>
        </w:rPr>
        <w:t>1. Провести на территории городского округа Заречный мероприятия, посвященные празднованию 77-й годовщины Победы в Великой Отечественной войне 1941</w:t>
      </w:r>
      <w:r>
        <w:rPr>
          <w:rFonts w:ascii="Liberation Serif" w:hAnsi="Liberation Serif"/>
          <w:sz w:val="27"/>
          <w:szCs w:val="27"/>
          <w:lang w:eastAsia="en-US"/>
        </w:rPr>
        <w:noBreakHyphen/>
        <w:t>1945 годов, согласно утвержденному плану (далее – мероприятия).</w:t>
      </w:r>
    </w:p>
    <w:p w:rsidR="00762490" w:rsidRDefault="00DE7AFB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7"/>
          <w:szCs w:val="27"/>
          <w:lang w:eastAsia="en-US"/>
        </w:rPr>
        <w:t xml:space="preserve">2. </w:t>
      </w:r>
      <w:r>
        <w:rPr>
          <w:rFonts w:ascii="Liberation Serif" w:hAnsi="Liberation Serif"/>
          <w:sz w:val="27"/>
          <w:szCs w:val="27"/>
        </w:rPr>
        <w:t>МКУ ГО Заречный «Управление ГО и ЧС» (В.А. </w:t>
      </w:r>
      <w:proofErr w:type="spellStart"/>
      <w:r>
        <w:rPr>
          <w:rFonts w:ascii="Liberation Serif" w:hAnsi="Liberation Serif"/>
          <w:sz w:val="27"/>
          <w:szCs w:val="27"/>
        </w:rPr>
        <w:t>Базылевич</w:t>
      </w:r>
      <w:proofErr w:type="spellEnd"/>
      <w:r>
        <w:rPr>
          <w:rFonts w:ascii="Liberation Serif" w:hAnsi="Liberation Serif"/>
          <w:sz w:val="27"/>
          <w:szCs w:val="27"/>
        </w:rPr>
        <w:t>) организовать оперативный осмотр мест проведения мероприятий.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lastRenderedPageBreak/>
        <w:t xml:space="preserve">3. Ввести временное ограничение движения транспортных средств на участках автомобильных дорог посредством перекрытия движения в местах проведения мероприятий 09 мая 2022 года, согласно прилагаемым схемам. 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4. Рекомендовать МО МВД России «Заречный» (Ф.В. Сажин):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1) принять необходимые меры по обеспечению безопасности граждан и общественного порядка при проведении Мероприятий, регулированию движения транспорта во время проведения Мероприятий;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2) обеспечить временное ограничение движения автотранспорта в месте проведения Мероприятий 09 мая 2022 года с 09.00 до 11.00 (схема № 1), с 10.30 до 12.30 (схема № 2), с 12.30 до 18.00 (схема № 3), с 14.00 до 22.30 (схема № 4), с 17.00. до 22.30 (схема № 5), с 09.30 до 11.30 (схема №6), с 10.30 до 12.30 (схема №7), согласно схемам № 1-7 (прилагаются).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5. МКУ ГО Заречный «ДЕЗ» (И.Ю. Макаров):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1) до 08.30 часов 09 мая 2022 года обеспечить монтаж временных дорожных знаков ограничения движения в месте проведения мероприятий, согласно прилагаемым схемам;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2) после 22.30 часов 09 мая 2022 года обеспечить демонтаж временных дорожных знаков ограничения движения в месте проведения мероприятий, согласно прилагаемым схемам.</w:t>
      </w:r>
    </w:p>
    <w:p w:rsidR="00762490" w:rsidRDefault="00DE7AFB">
      <w:pPr>
        <w:widowControl/>
        <w:ind w:firstLine="709"/>
        <w:jc w:val="both"/>
        <w:textAlignment w:val="auto"/>
        <w:rPr>
          <w:rFonts w:ascii="Liberation Serif" w:hAnsi="Liberation Serif"/>
          <w:sz w:val="27"/>
          <w:szCs w:val="27"/>
        </w:rPr>
      </w:pPr>
      <w:r>
        <w:rPr>
          <w:rFonts w:ascii="Liberation Serif" w:hAnsi="Liberation Serif"/>
          <w:sz w:val="27"/>
          <w:szCs w:val="27"/>
        </w:rPr>
        <w:t>6. Информационно-аналитическому отделу администрации городского округа Заречный (Л.К. Сергиенко)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объезда, посредством размещения на официальном сайте городского округа Заречный, а также через средства массовой информации.</w:t>
      </w:r>
    </w:p>
    <w:p w:rsidR="00762490" w:rsidRDefault="00DE7AFB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7"/>
          <w:szCs w:val="27"/>
        </w:rPr>
        <w:t xml:space="preserve">7. Рекомендовать ФБУЗ МСЧ № 32 ФМБА России (С.И. </w:t>
      </w:r>
      <w:proofErr w:type="spellStart"/>
      <w:r>
        <w:rPr>
          <w:rFonts w:ascii="Liberation Serif" w:hAnsi="Liberation Serif"/>
          <w:sz w:val="27"/>
          <w:szCs w:val="27"/>
        </w:rPr>
        <w:t>Шонохова</w:t>
      </w:r>
      <w:proofErr w:type="spellEnd"/>
      <w:r>
        <w:rPr>
          <w:rFonts w:ascii="Liberation Serif" w:hAnsi="Liberation Serif"/>
          <w:sz w:val="27"/>
          <w:szCs w:val="27"/>
        </w:rPr>
        <w:t>) обеспечить оперативную работу службы «Скорая помощь» во время проведения Мероприятий согласно утвержденному плану.</w:t>
      </w:r>
    </w:p>
    <w:p w:rsidR="00762490" w:rsidRDefault="00DE7AFB">
      <w:pPr>
        <w:widowControl/>
        <w:ind w:firstLine="708"/>
        <w:jc w:val="both"/>
        <w:textAlignment w:val="auto"/>
        <w:rPr>
          <w:rFonts w:ascii="Liberation Serif" w:hAnsi="Liberation Serif"/>
          <w:bCs/>
          <w:sz w:val="27"/>
          <w:szCs w:val="27"/>
        </w:rPr>
      </w:pPr>
      <w:r>
        <w:rPr>
          <w:rFonts w:ascii="Liberation Serif" w:hAnsi="Liberation Serif"/>
          <w:bCs/>
          <w:sz w:val="27"/>
          <w:szCs w:val="27"/>
        </w:rPr>
        <w:t>8. Контроль за исполнением настоящего постановления оставляю за собой.</w:t>
      </w:r>
    </w:p>
    <w:p w:rsidR="00762490" w:rsidRDefault="00DE7AFB">
      <w:pPr>
        <w:widowControl/>
        <w:ind w:firstLine="709"/>
        <w:jc w:val="both"/>
        <w:textAlignment w:val="auto"/>
      </w:pPr>
      <w:r>
        <w:rPr>
          <w:rFonts w:ascii="Liberation Serif" w:hAnsi="Liberation Serif"/>
          <w:bCs/>
          <w:sz w:val="27"/>
          <w:szCs w:val="27"/>
        </w:rPr>
        <w:t xml:space="preserve">9. </w:t>
      </w:r>
      <w:r>
        <w:rPr>
          <w:rFonts w:ascii="Liberation Serif" w:hAnsi="Liberation Serif"/>
          <w:sz w:val="27"/>
          <w:szCs w:val="27"/>
        </w:rPr>
        <w:t>Опубликовать настоящее постановление в Бюллетене официальных документов городского округа Заречный и разместить на официальном сайте городского округа Заречный (</w:t>
      </w:r>
      <w:hyperlink r:id="rId8" w:history="1">
        <w:r>
          <w:rPr>
            <w:rFonts w:ascii="Liberation Serif" w:hAnsi="Liberation Serif"/>
            <w:sz w:val="27"/>
            <w:szCs w:val="27"/>
          </w:rPr>
          <w:t>www.gorod-zarechny.ru</w:t>
        </w:r>
      </w:hyperlink>
      <w:r>
        <w:rPr>
          <w:rFonts w:ascii="Liberation Serif" w:hAnsi="Liberation Serif"/>
          <w:sz w:val="27"/>
          <w:szCs w:val="27"/>
          <w:lang w:eastAsia="en-US"/>
        </w:rPr>
        <w:t>)</w:t>
      </w:r>
      <w:r>
        <w:rPr>
          <w:rFonts w:ascii="Liberation Serif" w:hAnsi="Liberation Serif"/>
          <w:sz w:val="27"/>
          <w:szCs w:val="27"/>
        </w:rPr>
        <w:t>.</w:t>
      </w:r>
    </w:p>
    <w:p w:rsidR="00762490" w:rsidRDefault="00762490">
      <w:pPr>
        <w:rPr>
          <w:rFonts w:ascii="Liberation Serif" w:hAnsi="Liberation Serif"/>
          <w:sz w:val="27"/>
          <w:szCs w:val="27"/>
        </w:rPr>
      </w:pPr>
    </w:p>
    <w:p w:rsidR="00762490" w:rsidRDefault="00762490">
      <w:pPr>
        <w:rPr>
          <w:rFonts w:ascii="Liberation Serif" w:hAnsi="Liberation Serif"/>
          <w:sz w:val="27"/>
          <w:szCs w:val="27"/>
        </w:rPr>
      </w:pPr>
    </w:p>
    <w:p w:rsidR="00273F7A" w:rsidRPr="00223828" w:rsidRDefault="00273F7A" w:rsidP="0048664B">
      <w:pPr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Глава</w:t>
      </w:r>
    </w:p>
    <w:p w:rsidR="00273F7A" w:rsidRPr="00223828" w:rsidRDefault="00273F7A" w:rsidP="0048664B">
      <w:pPr>
        <w:jc w:val="both"/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городского округа Заречный                                                                    А.В. Захарцев</w:t>
      </w:r>
    </w:p>
    <w:p w:rsidR="00273F7A" w:rsidRDefault="00273F7A">
      <w:pPr>
        <w:rPr>
          <w:rFonts w:ascii="Liberation Serif" w:hAnsi="Liberation Serif"/>
          <w:sz w:val="27"/>
          <w:szCs w:val="27"/>
        </w:rPr>
      </w:pPr>
    </w:p>
    <w:p w:rsidR="00273F7A" w:rsidRDefault="00273F7A">
      <w:pPr>
        <w:rPr>
          <w:rFonts w:ascii="Liberation Serif" w:hAnsi="Liberation Serif"/>
          <w:sz w:val="27"/>
          <w:szCs w:val="27"/>
        </w:rPr>
      </w:pPr>
    </w:p>
    <w:p w:rsidR="00762490" w:rsidRDefault="00762490">
      <w:pPr>
        <w:tabs>
          <w:tab w:val="left" w:pos="7155"/>
        </w:tabs>
        <w:rPr>
          <w:rFonts w:ascii="Liberation Serif" w:hAnsi="Liberation Serif"/>
          <w:sz w:val="27"/>
          <w:szCs w:val="27"/>
        </w:rPr>
        <w:sectPr w:rsidR="00762490">
          <w:headerReference w:type="default" r:id="rId9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5D0BF6" w:rsidRDefault="005D0BF6">
      <w:pPr>
        <w:tabs>
          <w:tab w:val="left" w:pos="6645"/>
        </w:tabs>
        <w:jc w:val="center"/>
        <w:rPr>
          <w:rFonts w:ascii="Liberation Serif" w:hAnsi="Liberation Serif"/>
          <w:szCs w:val="24"/>
        </w:rPr>
      </w:pPr>
      <w:r>
        <w:rPr>
          <w:noProof/>
        </w:rPr>
        <w:lastRenderedPageBreak/>
        <w:drawing>
          <wp:inline distT="0" distB="0" distL="0" distR="0" wp14:anchorId="7C72755B" wp14:editId="166DEB77">
            <wp:extent cx="9777730" cy="1611630"/>
            <wp:effectExtent l="0" t="0" r="0" b="762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1900"/>
        <w:gridCol w:w="12336"/>
      </w:tblGrid>
      <w:tr w:rsidR="00762490">
        <w:trPr>
          <w:trHeight w:val="5573"/>
        </w:trPr>
        <w:tc>
          <w:tcPr>
            <w:tcW w:w="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margin">
                    <wp:posOffset>234270</wp:posOffset>
                  </wp:positionH>
                  <wp:positionV relativeFrom="paragraph">
                    <wp:posOffset>2191305</wp:posOffset>
                  </wp:positionV>
                  <wp:extent cx="144484" cy="164125"/>
                  <wp:effectExtent l="9229" t="9821" r="17146" b="17145"/>
                  <wp:wrapNone/>
                  <wp:docPr id="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 flipV="1">
                            <a:off x="0" y="0"/>
                            <a:ext cx="144484" cy="1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154935</wp:posOffset>
                      </wp:positionH>
                      <wp:positionV relativeFrom="paragraph">
                        <wp:posOffset>3080385</wp:posOffset>
                      </wp:positionV>
                      <wp:extent cx="283848" cy="0"/>
                      <wp:effectExtent l="0" t="76200" r="20952" b="114300"/>
                      <wp:wrapNone/>
                      <wp:docPr id="3" name="AutoShap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w14:anchorId="11CF1A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2" o:spid="_x0000_s1026" type="#_x0000_t32" style="position:absolute;margin-left:12.2pt;margin-top:242.55pt;width:22.35pt;height:0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margin">
                    <wp:posOffset>224156</wp:posOffset>
                  </wp:positionH>
                  <wp:positionV relativeFrom="paragraph">
                    <wp:posOffset>1952308</wp:posOffset>
                  </wp:positionV>
                  <wp:extent cx="168249" cy="149476"/>
                  <wp:effectExtent l="0" t="0" r="3201" b="2924"/>
                  <wp:wrapNone/>
                  <wp:docPr id="4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4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margin">
                    <wp:posOffset>220342</wp:posOffset>
                  </wp:positionH>
                  <wp:positionV relativeFrom="paragraph">
                    <wp:posOffset>1682752</wp:posOffset>
                  </wp:positionV>
                  <wp:extent cx="169374" cy="191475"/>
                  <wp:effectExtent l="0" t="0" r="2076" b="0"/>
                  <wp:wrapNone/>
                  <wp:docPr id="5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4" cy="1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2469638</wp:posOffset>
                  </wp:positionV>
                  <wp:extent cx="226698" cy="226698"/>
                  <wp:effectExtent l="0" t="0" r="1902" b="1902"/>
                  <wp:wrapNone/>
                  <wp:docPr id="6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42208</wp:posOffset>
                  </wp:positionH>
                  <wp:positionV relativeFrom="paragraph">
                    <wp:posOffset>1207136</wp:posOffset>
                  </wp:positionV>
                  <wp:extent cx="440887" cy="129872"/>
                  <wp:effectExtent l="0" t="0" r="0" b="3478"/>
                  <wp:wrapNone/>
                  <wp:docPr id="7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28403" t="71725" r="41729" b="12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87" cy="12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23600</wp:posOffset>
                  </wp:positionH>
                  <wp:positionV relativeFrom="paragraph">
                    <wp:posOffset>1022354</wp:posOffset>
                  </wp:positionV>
                  <wp:extent cx="455270" cy="136931"/>
                  <wp:effectExtent l="0" t="0" r="1930" b="0"/>
                  <wp:wrapNone/>
                  <wp:docPr id="8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70" cy="13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233967</wp:posOffset>
                      </wp:positionH>
                      <wp:positionV relativeFrom="paragraph">
                        <wp:posOffset>-28127</wp:posOffset>
                      </wp:positionV>
                      <wp:extent cx="75566" cy="201296"/>
                      <wp:effectExtent l="32385" t="24765" r="33019" b="33019"/>
                      <wp:wrapNone/>
                      <wp:docPr id="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75566" cy="2012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27E6BB9" id="Rectangle 4" o:spid="_x0000_s1026" style="position:absolute;margin-left:18.4pt;margin-top:-2.2pt;width:5.95pt;height:15.85pt;rotation:-5898236fd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column">
                        <wp:posOffset>91467</wp:posOffset>
                      </wp:positionH>
                      <wp:positionV relativeFrom="paragraph">
                        <wp:posOffset>464003</wp:posOffset>
                      </wp:positionV>
                      <wp:extent cx="316867" cy="0"/>
                      <wp:effectExtent l="0" t="19050" r="26033" b="19050"/>
                      <wp:wrapNone/>
                      <wp:docPr id="10" name="AutoShap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8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C6FF751" id="AutoShape 280" o:spid="_x0000_s1026" type="#_x0000_t32" style="position:absolute;margin-left:7.2pt;margin-top:36.55pt;width:24.95pt;height:0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" strokecolor="#c55a11" strokeweight="2.25pt"/>
                  </w:pict>
                </mc:Fallback>
              </mc:AlternateContent>
            </w:r>
          </w:p>
        </w:tc>
        <w:tc>
          <w:tcPr>
            <w:tcW w:w="1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Ограждение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Направление объезда: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6.18.2</w:t>
            </w: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6.18.3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6.8.1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6.8.2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6.8.3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sz w:val="18"/>
                <w:szCs w:val="18"/>
              </w:rPr>
            </w:pPr>
          </w:p>
          <w:p w:rsidR="00762490" w:rsidRDefault="00DE7AFB">
            <w:pPr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Направление движения участников</w:t>
            </w:r>
          </w:p>
          <w:p w:rsidR="00762490" w:rsidRDefault="00762490">
            <w:pPr>
              <w:textAlignment w:val="auto"/>
              <w:rPr>
                <w:sz w:val="24"/>
                <w:szCs w:val="24"/>
              </w:rPr>
            </w:pPr>
          </w:p>
        </w:tc>
        <w:tc>
          <w:tcPr>
            <w:tcW w:w="123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margin">
                    <wp:posOffset>1980032</wp:posOffset>
                  </wp:positionH>
                  <wp:positionV relativeFrom="paragraph">
                    <wp:posOffset>1621148</wp:posOffset>
                  </wp:positionV>
                  <wp:extent cx="106042" cy="103500"/>
                  <wp:effectExtent l="0" t="0" r="8258" b="10800"/>
                  <wp:wrapNone/>
                  <wp:docPr id="1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>
                            <a:off x="0" y="0"/>
                            <a:ext cx="106042" cy="1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43072" behindDoc="0" locked="0" layoutInCell="1" allowOverlap="1">
                  <wp:simplePos x="0" y="0"/>
                  <wp:positionH relativeFrom="margin">
                    <wp:posOffset>753702</wp:posOffset>
                  </wp:positionH>
                  <wp:positionV relativeFrom="paragraph">
                    <wp:posOffset>3594954</wp:posOffset>
                  </wp:positionV>
                  <wp:extent cx="91440" cy="100327"/>
                  <wp:effectExtent l="14606" t="4444" r="18417" b="18416"/>
                  <wp:wrapNone/>
                  <wp:docPr id="1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91440" cy="10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1115055</wp:posOffset>
                      </wp:positionH>
                      <wp:positionV relativeFrom="paragraph">
                        <wp:posOffset>1579845</wp:posOffset>
                      </wp:positionV>
                      <wp:extent cx="3173" cy="304166"/>
                      <wp:effectExtent l="95250" t="38100" r="73027" b="19684"/>
                      <wp:wrapNone/>
                      <wp:docPr id="1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73" cy="3041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B65F930" id="Прямая со стрелкой 83" o:spid="_x0000_s1026" type="#_x0000_t32" style="position:absolute;margin-left:87.8pt;margin-top:124.4pt;width:.25pt;height:23.95pt;flip:y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" strokeweight=".26467mm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>
                      <wp:simplePos x="0" y="0"/>
                      <wp:positionH relativeFrom="column">
                        <wp:posOffset>1413803</wp:posOffset>
                      </wp:positionH>
                      <wp:positionV relativeFrom="paragraph">
                        <wp:posOffset>282397</wp:posOffset>
                      </wp:positionV>
                      <wp:extent cx="53977" cy="123828"/>
                      <wp:effectExtent l="22225" t="15875" r="25397" b="25398"/>
                      <wp:wrapNone/>
                      <wp:docPr id="14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199987" flipH="1">
                                <a:off x="0" y="0"/>
                                <a:ext cx="53977" cy="1238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BAC38AB" id="Rectangle 131" o:spid="_x0000_s1026" style="position:absolute;margin-left:111.3pt;margin-top:22.25pt;width:4.25pt;height:9.75pt;rotation:5898254fd;flip:x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>
                      <wp:simplePos x="0" y="0"/>
                      <wp:positionH relativeFrom="column">
                        <wp:posOffset>869557</wp:posOffset>
                      </wp:positionH>
                      <wp:positionV relativeFrom="paragraph">
                        <wp:posOffset>273177</wp:posOffset>
                      </wp:positionV>
                      <wp:extent cx="509266" cy="2542"/>
                      <wp:effectExtent l="19050" t="19050" r="24134" b="35558"/>
                      <wp:wrapNone/>
                      <wp:docPr id="15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9266" cy="2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68AA391" id="Прямая соединительная линия 54" o:spid="_x0000_s1026" type="#_x0000_t32" style="position:absolute;margin-left:68.45pt;margin-top:21.5pt;width:40.1pt;height:.2pt;flip:y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798519</wp:posOffset>
                      </wp:positionH>
                      <wp:positionV relativeFrom="paragraph">
                        <wp:posOffset>320340</wp:posOffset>
                      </wp:positionV>
                      <wp:extent cx="60963" cy="120015"/>
                      <wp:effectExtent l="27624" t="29526" r="23811" b="23811"/>
                      <wp:wrapNone/>
                      <wp:docPr id="16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199987" flipH="1">
                                <a:off x="0" y="0"/>
                                <a:ext cx="60963" cy="120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E4D7B54" id="Прямоугольник 12" o:spid="_x0000_s1026" style="position:absolute;margin-left:62.9pt;margin-top:25.2pt;width:4.8pt;height:9.45pt;rotation:5898254fd;flip:x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2077087</wp:posOffset>
                      </wp:positionH>
                      <wp:positionV relativeFrom="paragraph">
                        <wp:posOffset>1711006</wp:posOffset>
                      </wp:positionV>
                      <wp:extent cx="45720" cy="91440"/>
                      <wp:effectExtent l="34290" t="22860" r="26670" b="26670"/>
                      <wp:wrapNone/>
                      <wp:docPr id="17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72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FAA5219" id="Прямоугольник 88" o:spid="_x0000_s1026" style="position:absolute;margin-left:163.55pt;margin-top:134.7pt;width:3.6pt;height:7.2pt;rotation:-5898236fd;flip:x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4640" behindDoc="0" locked="0" layoutInCell="1" allowOverlap="1">
                  <wp:simplePos x="0" y="0"/>
                  <wp:positionH relativeFrom="margin">
                    <wp:posOffset>2878567</wp:posOffset>
                  </wp:positionH>
                  <wp:positionV relativeFrom="paragraph">
                    <wp:posOffset>1990310</wp:posOffset>
                  </wp:positionV>
                  <wp:extent cx="106042" cy="103500"/>
                  <wp:effectExtent l="0" t="0" r="8258" b="10800"/>
                  <wp:wrapNone/>
                  <wp:docPr id="1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 flipV="1">
                            <a:off x="0" y="0"/>
                            <a:ext cx="106042" cy="1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616" behindDoc="0" locked="0" layoutInCell="1" allowOverlap="1">
                  <wp:simplePos x="0" y="0"/>
                  <wp:positionH relativeFrom="margin">
                    <wp:posOffset>4998081</wp:posOffset>
                  </wp:positionH>
                  <wp:positionV relativeFrom="paragraph">
                    <wp:posOffset>2441575</wp:posOffset>
                  </wp:positionV>
                  <wp:extent cx="106344" cy="103903"/>
                  <wp:effectExtent l="19050" t="19050" r="27006" b="29447"/>
                  <wp:wrapNone/>
                  <wp:docPr id="19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46612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568" behindDoc="0" locked="0" layoutInCell="1" allowOverlap="1">
                  <wp:simplePos x="0" y="0"/>
                  <wp:positionH relativeFrom="margin">
                    <wp:posOffset>2793994</wp:posOffset>
                  </wp:positionH>
                  <wp:positionV relativeFrom="paragraph">
                    <wp:posOffset>1583685</wp:posOffset>
                  </wp:positionV>
                  <wp:extent cx="106042" cy="103500"/>
                  <wp:effectExtent l="0" t="0" r="8258" b="10800"/>
                  <wp:wrapNone/>
                  <wp:docPr id="20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>
                            <a:off x="0" y="0"/>
                            <a:ext cx="106042" cy="1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>
                  <wp:simplePos x="0" y="0"/>
                  <wp:positionH relativeFrom="margin">
                    <wp:posOffset>4013201</wp:posOffset>
                  </wp:positionH>
                  <wp:positionV relativeFrom="paragraph">
                    <wp:posOffset>1661154</wp:posOffset>
                  </wp:positionV>
                  <wp:extent cx="106344" cy="103903"/>
                  <wp:effectExtent l="0" t="0" r="7956" b="10397"/>
                  <wp:wrapNone/>
                  <wp:docPr id="2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margin">
                    <wp:posOffset>705038</wp:posOffset>
                  </wp:positionH>
                  <wp:positionV relativeFrom="paragraph">
                    <wp:posOffset>247610</wp:posOffset>
                  </wp:positionV>
                  <wp:extent cx="79278" cy="84563"/>
                  <wp:effectExtent l="0" t="0" r="0" b="0"/>
                  <wp:wrapNone/>
                  <wp:docPr id="22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79278" cy="8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1470656</wp:posOffset>
                      </wp:positionH>
                      <wp:positionV relativeFrom="paragraph">
                        <wp:posOffset>1231267</wp:posOffset>
                      </wp:positionV>
                      <wp:extent cx="631" cy="155576"/>
                      <wp:effectExtent l="19050" t="19050" r="37469" b="34924"/>
                      <wp:wrapNone/>
                      <wp:docPr id="23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1C684BA" id="Прямая со стрелкой 85" o:spid="_x0000_s1026" type="#_x0000_t32" style="position:absolute;margin-left:115.8pt;margin-top:96.95pt;width:.05pt;height:12.2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713744</wp:posOffset>
                      </wp:positionV>
                      <wp:extent cx="0" cy="155576"/>
                      <wp:effectExtent l="19050" t="0" r="19050" b="34924"/>
                      <wp:wrapNone/>
                      <wp:docPr id="24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C08536B" id="Прямая со стрелкой 85" o:spid="_x0000_s1026" type="#_x0000_t32" style="position:absolute;margin-left:117.45pt;margin-top:56.2pt;width:0;height:12.2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784226</wp:posOffset>
                      </wp:positionH>
                      <wp:positionV relativeFrom="paragraph">
                        <wp:posOffset>1282702</wp:posOffset>
                      </wp:positionV>
                      <wp:extent cx="0" cy="155576"/>
                      <wp:effectExtent l="19050" t="0" r="19050" b="34924"/>
                      <wp:wrapNone/>
                      <wp:docPr id="2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836E980" id="Прямая со стрелкой 85" o:spid="_x0000_s1026" type="#_x0000_t32" style="position:absolute;margin-left:61.75pt;margin-top:101pt;width:0;height:12.2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665482</wp:posOffset>
                      </wp:positionH>
                      <wp:positionV relativeFrom="paragraph">
                        <wp:posOffset>1840860</wp:posOffset>
                      </wp:positionV>
                      <wp:extent cx="45089" cy="91440"/>
                      <wp:effectExtent l="19050" t="19050" r="12061" b="22860"/>
                      <wp:wrapNone/>
                      <wp:docPr id="2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9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371D2E4" id="Прямоугольник 86" o:spid="_x0000_s1026" style="position:absolute;margin-left:52.4pt;margin-top:144.95pt;width:3.55pt;height:7.2pt;flip:x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861063</wp:posOffset>
                  </wp:positionH>
                  <wp:positionV relativeFrom="paragraph">
                    <wp:posOffset>3590053</wp:posOffset>
                  </wp:positionV>
                  <wp:extent cx="106042" cy="106042"/>
                  <wp:effectExtent l="0" t="0" r="8258" b="8258"/>
                  <wp:wrapNone/>
                  <wp:docPr id="27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2" cy="10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margin">
                    <wp:posOffset>1468993</wp:posOffset>
                  </wp:positionH>
                  <wp:positionV relativeFrom="paragraph">
                    <wp:posOffset>3430271</wp:posOffset>
                  </wp:positionV>
                  <wp:extent cx="91440" cy="100327"/>
                  <wp:effectExtent l="14606" t="4444" r="18417" b="18416"/>
                  <wp:wrapNone/>
                  <wp:docPr id="28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 flipV="1">
                            <a:off x="0" y="0"/>
                            <a:ext cx="91440" cy="10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1346188</wp:posOffset>
                  </wp:positionH>
                  <wp:positionV relativeFrom="paragraph">
                    <wp:posOffset>3430051</wp:posOffset>
                  </wp:positionV>
                  <wp:extent cx="106582" cy="106582"/>
                  <wp:effectExtent l="0" t="0" r="7718" b="7718"/>
                  <wp:wrapNone/>
                  <wp:docPr id="29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582" cy="10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2856224</wp:posOffset>
                      </wp:positionH>
                      <wp:positionV relativeFrom="paragraph">
                        <wp:posOffset>1887867</wp:posOffset>
                      </wp:positionV>
                      <wp:extent cx="45089" cy="91440"/>
                      <wp:effectExtent l="33975" t="23175" r="26985" b="26986"/>
                      <wp:wrapNone/>
                      <wp:docPr id="30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089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E56FA0C" id="Прямоугольник 81" o:spid="_x0000_s1026" style="position:absolute;margin-left:224.9pt;margin-top:148.65pt;width:3.55pt;height:7.2pt;rotation:-5898236fd;flip:x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>
                      <wp:simplePos x="0" y="0"/>
                      <wp:positionH relativeFrom="column">
                        <wp:posOffset>2841626</wp:posOffset>
                      </wp:positionH>
                      <wp:positionV relativeFrom="paragraph">
                        <wp:posOffset>1685294</wp:posOffset>
                      </wp:positionV>
                      <wp:extent cx="45720" cy="91440"/>
                      <wp:effectExtent l="34290" t="22860" r="26670" b="26670"/>
                      <wp:wrapNone/>
                      <wp:docPr id="31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72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B0C263C" id="Прямоугольник 82" o:spid="_x0000_s1026" style="position:absolute;margin-left:223.75pt;margin-top:132.7pt;width:3.6pt;height:7.2pt;rotation:-5898236fd;flip:x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margin">
                    <wp:posOffset>3120385</wp:posOffset>
                  </wp:positionH>
                  <wp:positionV relativeFrom="paragraph">
                    <wp:posOffset>660092</wp:posOffset>
                  </wp:positionV>
                  <wp:extent cx="91897" cy="100849"/>
                  <wp:effectExtent l="14574" t="4476" r="17927" b="17927"/>
                  <wp:wrapNone/>
                  <wp:docPr id="3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91897" cy="10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>
                      <wp:simplePos x="0" y="0"/>
                      <wp:positionH relativeFrom="column">
                        <wp:posOffset>5645148</wp:posOffset>
                      </wp:positionH>
                      <wp:positionV relativeFrom="paragraph">
                        <wp:posOffset>2646675</wp:posOffset>
                      </wp:positionV>
                      <wp:extent cx="504192" cy="300353"/>
                      <wp:effectExtent l="38100" t="38100" r="29208" b="23497"/>
                      <wp:wrapNone/>
                      <wp:docPr id="33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192" cy="3003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E3038DA" id="Прямая со стрелкой 40" o:spid="_x0000_s1026" type="#_x0000_t32" style="position:absolute;margin-left:444.5pt;margin-top:208.4pt;width:39.7pt;height:23.65pt;flip:x y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" strokeweight=".26467mm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4531364</wp:posOffset>
                      </wp:positionH>
                      <wp:positionV relativeFrom="paragraph">
                        <wp:posOffset>1971044</wp:posOffset>
                      </wp:positionV>
                      <wp:extent cx="567056" cy="337185"/>
                      <wp:effectExtent l="38100" t="38100" r="23494" b="24765"/>
                      <wp:wrapNone/>
                      <wp:docPr id="34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7056" cy="337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2487B4A" id="Прямая со стрелкой 41" o:spid="_x0000_s1026" type="#_x0000_t32" style="position:absolute;margin-left:356.8pt;margin-top:155.2pt;width:44.65pt;height:26.55pt;flip:x 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" strokeweight=".26467mm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1915155</wp:posOffset>
                      </wp:positionH>
                      <wp:positionV relativeFrom="paragraph">
                        <wp:posOffset>1886580</wp:posOffset>
                      </wp:positionV>
                      <wp:extent cx="591187" cy="3173"/>
                      <wp:effectExtent l="38100" t="76200" r="0" b="111127"/>
                      <wp:wrapNone/>
                      <wp:docPr id="35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1187" cy="31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2D028B86" id="Прямая со стрелкой 46" o:spid="_x0000_s1026" type="#_x0000_t32" style="position:absolute;margin-left:150.8pt;margin-top:148.55pt;width:46.55pt;height:.25pt;flip:x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" strokeweight=".26467mm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1115696</wp:posOffset>
                      </wp:positionH>
                      <wp:positionV relativeFrom="paragraph">
                        <wp:posOffset>1882136</wp:posOffset>
                      </wp:positionV>
                      <wp:extent cx="375288" cy="0"/>
                      <wp:effectExtent l="0" t="0" r="24762" b="19050"/>
                      <wp:wrapNone/>
                      <wp:docPr id="36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52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A0FA102" id="Прямая со стрелкой 84" o:spid="_x0000_s1026" type="#_x0000_t32" style="position:absolute;margin-left:87.85pt;margin-top:148.2pt;width:29.55pt;height:0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" strokeweight=".26467mm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3181983</wp:posOffset>
                      </wp:positionH>
                      <wp:positionV relativeFrom="paragraph">
                        <wp:posOffset>1882777</wp:posOffset>
                      </wp:positionV>
                      <wp:extent cx="375289" cy="0"/>
                      <wp:effectExtent l="38100" t="76200" r="0" b="114300"/>
                      <wp:wrapNone/>
                      <wp:docPr id="37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5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753ECDD" id="Прямая со стрелкой 44" o:spid="_x0000_s1026" type="#_x0000_t32" style="position:absolute;margin-left:250.55pt;margin-top:148.25pt;width:29.55pt;height:0;flip:x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" strokeweight=".26467mm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2819386</wp:posOffset>
                  </wp:positionH>
                  <wp:positionV relativeFrom="paragraph">
                    <wp:posOffset>107551</wp:posOffset>
                  </wp:positionV>
                  <wp:extent cx="250829" cy="75566"/>
                  <wp:effectExtent l="0" t="0" r="15871" b="634"/>
                  <wp:wrapNone/>
                  <wp:docPr id="38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0829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margin">
                    <wp:posOffset>2979024</wp:posOffset>
                  </wp:positionH>
                  <wp:positionV relativeFrom="paragraph">
                    <wp:posOffset>1242057</wp:posOffset>
                  </wp:positionV>
                  <wp:extent cx="106344" cy="103903"/>
                  <wp:effectExtent l="0" t="0" r="7956" b="10397"/>
                  <wp:wrapNone/>
                  <wp:docPr id="39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margin">
                    <wp:posOffset>185911</wp:posOffset>
                  </wp:positionH>
                  <wp:positionV relativeFrom="paragraph">
                    <wp:posOffset>1924834</wp:posOffset>
                  </wp:positionV>
                  <wp:extent cx="106344" cy="103903"/>
                  <wp:effectExtent l="1220" t="17830" r="9177" b="9176"/>
                  <wp:wrapNone/>
                  <wp:docPr id="40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posOffset>6964650</wp:posOffset>
                  </wp:positionH>
                  <wp:positionV relativeFrom="paragraph">
                    <wp:posOffset>3312942</wp:posOffset>
                  </wp:positionV>
                  <wp:extent cx="106344" cy="103903"/>
                  <wp:effectExtent l="20270" t="36880" r="28227" b="28226"/>
                  <wp:wrapNone/>
                  <wp:docPr id="4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8047896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7151765</wp:posOffset>
                  </wp:positionH>
                  <wp:positionV relativeFrom="paragraph">
                    <wp:posOffset>3414029</wp:posOffset>
                  </wp:positionV>
                  <wp:extent cx="237487" cy="69851"/>
                  <wp:effectExtent l="64768" t="11432" r="74931" b="17781"/>
                  <wp:wrapNone/>
                  <wp:docPr id="42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18192968">
                            <a:off x="0" y="0"/>
                            <a:ext cx="237487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1323978</wp:posOffset>
                      </wp:positionH>
                      <wp:positionV relativeFrom="paragraph">
                        <wp:posOffset>3255007</wp:posOffset>
                      </wp:positionV>
                      <wp:extent cx="0" cy="156207"/>
                      <wp:effectExtent l="19050" t="0" r="19050" b="34293"/>
                      <wp:wrapNone/>
                      <wp:docPr id="43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A430236" id="Прямая со стрелкой 25" o:spid="_x0000_s1026" type="#_x0000_t32" style="position:absolute;margin-left:104.25pt;margin-top:256.3pt;width:0;height:12.3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932816</wp:posOffset>
                      </wp:positionH>
                      <wp:positionV relativeFrom="paragraph">
                        <wp:posOffset>3247391</wp:posOffset>
                      </wp:positionV>
                      <wp:extent cx="0" cy="155576"/>
                      <wp:effectExtent l="19050" t="0" r="19050" b="34924"/>
                      <wp:wrapNone/>
                      <wp:docPr id="4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C470340" id="Прямая со стрелкой 24" o:spid="_x0000_s1026" type="#_x0000_t32" style="position:absolute;margin-left:73.45pt;margin-top:255.7pt;width:0;height:12.2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922657</wp:posOffset>
                      </wp:positionH>
                      <wp:positionV relativeFrom="paragraph">
                        <wp:posOffset>2678433</wp:posOffset>
                      </wp:positionV>
                      <wp:extent cx="0" cy="155576"/>
                      <wp:effectExtent l="19050" t="0" r="19050" b="34924"/>
                      <wp:wrapNone/>
                      <wp:docPr id="45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3FFC18B" id="Прямая со стрелкой 23" o:spid="_x0000_s1026" type="#_x0000_t32" style="position:absolute;margin-left:72.65pt;margin-top:210.9pt;width:0;height:12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922016</wp:posOffset>
                      </wp:positionH>
                      <wp:positionV relativeFrom="paragraph">
                        <wp:posOffset>2132325</wp:posOffset>
                      </wp:positionV>
                      <wp:extent cx="631" cy="156207"/>
                      <wp:effectExtent l="19050" t="19050" r="37469" b="34293"/>
                      <wp:wrapNone/>
                      <wp:docPr id="46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5A7833B" id="Прямая со стрелкой 22" o:spid="_x0000_s1026" type="#_x0000_t32" style="position:absolute;margin-left:72.6pt;margin-top:167.9pt;width:.05pt;height:12.3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1313819</wp:posOffset>
                      </wp:positionH>
                      <wp:positionV relativeFrom="paragraph">
                        <wp:posOffset>2113919</wp:posOffset>
                      </wp:positionV>
                      <wp:extent cx="0" cy="155576"/>
                      <wp:effectExtent l="19050" t="0" r="19050" b="34924"/>
                      <wp:wrapNone/>
                      <wp:docPr id="47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A6FEA55" id="Прямая со стрелкой 21" o:spid="_x0000_s1026" type="#_x0000_t32" style="position:absolute;margin-left:103.45pt;margin-top:166.45pt;width:0;height:12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column">
                        <wp:posOffset>1323978</wp:posOffset>
                      </wp:positionH>
                      <wp:positionV relativeFrom="paragraph">
                        <wp:posOffset>2689863</wp:posOffset>
                      </wp:positionV>
                      <wp:extent cx="0" cy="155576"/>
                      <wp:effectExtent l="19050" t="0" r="19050" b="34924"/>
                      <wp:wrapNone/>
                      <wp:docPr id="48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B225EBB" id="Прямая со стрелкой 20" o:spid="_x0000_s1026" type="#_x0000_t32" style="position:absolute;margin-left:104.25pt;margin-top:211.8pt;width:0;height:12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967742</wp:posOffset>
                      </wp:positionH>
                      <wp:positionV relativeFrom="paragraph">
                        <wp:posOffset>3418856</wp:posOffset>
                      </wp:positionV>
                      <wp:extent cx="45089" cy="91440"/>
                      <wp:effectExtent l="33975" t="23175" r="26985" b="26986"/>
                      <wp:wrapNone/>
                      <wp:docPr id="4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089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6A603E4" id="Прямоугольник 19" o:spid="_x0000_s1026" style="position:absolute;margin-left:76.2pt;margin-top:269.2pt;width:3.55pt;height:7.2pt;rotation:-5898236fd;flip:x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1212216</wp:posOffset>
                      </wp:positionH>
                      <wp:positionV relativeFrom="paragraph">
                        <wp:posOffset>3416954</wp:posOffset>
                      </wp:positionV>
                      <wp:extent cx="45089" cy="91440"/>
                      <wp:effectExtent l="33975" t="23175" r="26985" b="26986"/>
                      <wp:wrapNone/>
                      <wp:docPr id="50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089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F099D7E" id="Прямоугольник 18" o:spid="_x0000_s1026" style="position:absolute;margin-left:95.45pt;margin-top:269.05pt;width:3.55pt;height:7.2pt;rotation:-5898236fd;flip:x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3093722</wp:posOffset>
                      </wp:positionH>
                      <wp:positionV relativeFrom="paragraph">
                        <wp:posOffset>1680856</wp:posOffset>
                      </wp:positionV>
                      <wp:extent cx="45089" cy="91440"/>
                      <wp:effectExtent l="33975" t="23175" r="26985" b="26986"/>
                      <wp:wrapNone/>
                      <wp:docPr id="51" name="Прямо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089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1488825" id="Прямоугольник 87" o:spid="_x0000_s1026" style="position:absolute;margin-left:243.6pt;margin-top:132.35pt;width:3.55pt;height:7.2pt;rotation:-5898236fd;flip:x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4115430</wp:posOffset>
                      </wp:positionH>
                      <wp:positionV relativeFrom="paragraph">
                        <wp:posOffset>1778636</wp:posOffset>
                      </wp:positionV>
                      <wp:extent cx="45720" cy="91440"/>
                      <wp:effectExtent l="34290" t="22860" r="26670" b="26670"/>
                      <wp:wrapNone/>
                      <wp:docPr id="52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99996" flipH="1">
                                <a:off x="0" y="0"/>
                                <a:ext cx="4572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FC5855C" id="Прямоугольник 11" o:spid="_x0000_s1026" style="position:absolute;margin-left:324.05pt;margin-top:140.05pt;width:3.6pt;height:7.2pt;rotation:-5898236fd;flip:x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4808837</wp:posOffset>
                      </wp:positionH>
                      <wp:positionV relativeFrom="paragraph">
                        <wp:posOffset>1825627</wp:posOffset>
                      </wp:positionV>
                      <wp:extent cx="51435" cy="98426"/>
                      <wp:effectExtent l="19050" t="19050" r="24765" b="15874"/>
                      <wp:wrapNone/>
                      <wp:docPr id="53" name="Прямо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9" flipH="1">
                                <a:off x="0" y="0"/>
                                <a:ext cx="51435" cy="98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B15949F" id="Прямоугольник 89" o:spid="_x0000_s1026" style="position:absolute;margin-left:378.65pt;margin-top:143.75pt;width:4.05pt;height:7.75pt;rotation:11796470fd;flip:x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4950356</wp:posOffset>
                  </wp:positionH>
                  <wp:positionV relativeFrom="paragraph">
                    <wp:posOffset>1683121</wp:posOffset>
                  </wp:positionV>
                  <wp:extent cx="250829" cy="75566"/>
                  <wp:effectExtent l="11432" t="7618" r="8252" b="8253"/>
                  <wp:wrapNone/>
                  <wp:docPr id="54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250829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margin">
                    <wp:posOffset>4872157</wp:posOffset>
                  </wp:positionH>
                  <wp:positionV relativeFrom="paragraph">
                    <wp:posOffset>1741196</wp:posOffset>
                  </wp:positionV>
                  <wp:extent cx="106344" cy="103903"/>
                  <wp:effectExtent l="1220" t="17830" r="9177" b="9176"/>
                  <wp:wrapNone/>
                  <wp:docPr id="55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06344" cy="1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5008241</wp:posOffset>
                      </wp:positionH>
                      <wp:positionV relativeFrom="paragraph">
                        <wp:posOffset>2296799</wp:posOffset>
                      </wp:positionV>
                      <wp:extent cx="45720" cy="98426"/>
                      <wp:effectExtent l="30797" t="45403" r="42227" b="61277"/>
                      <wp:wrapNone/>
                      <wp:docPr id="56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54111" flipH="1">
                                <a:off x="0" y="0"/>
                                <a:ext cx="45720" cy="98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48B7D98" id="Прямоугольник 90" o:spid="_x0000_s1026" style="position:absolute;margin-left:394.35pt;margin-top:180.85pt;width:3.6pt;height:7.75pt;rotation:-7923424fd;flip:x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6823710</wp:posOffset>
                      </wp:positionH>
                      <wp:positionV relativeFrom="paragraph">
                        <wp:posOffset>3309615</wp:posOffset>
                      </wp:positionV>
                      <wp:extent cx="45720" cy="109856"/>
                      <wp:effectExtent l="57150" t="38100" r="30480" b="42544"/>
                      <wp:wrapNone/>
                      <wp:docPr id="57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2353" flipH="1">
                                <a:off x="0" y="0"/>
                                <a:ext cx="45720" cy="1098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609B118" id="Прямоугольник 91" o:spid="_x0000_s1026" style="position:absolute;margin-left:537.3pt;margin-top:260.6pt;width:3.6pt;height:8.65pt;rotation:-2241717fd;flip:x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690844" cy="3815306"/>
                  <wp:effectExtent l="0" t="0" r="5356" b="0"/>
                  <wp:docPr id="58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844" cy="381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762490">
      <w:pPr>
        <w:ind w:firstLine="708"/>
        <w:jc w:val="both"/>
        <w:rPr>
          <w:rFonts w:ascii="Liberation Serif" w:hAnsi="Liberation Serif"/>
          <w:szCs w:val="28"/>
        </w:rPr>
      </w:pPr>
    </w:p>
    <w:p w:rsidR="00762490" w:rsidRDefault="00DE7AFB">
      <w:pPr>
        <w:ind w:firstLine="708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 xml:space="preserve">Ввести временное ограничение движения транспортных средств 09 мая 2022 года с 09.00 до 11.00 на время Шествия Бессмертного полка на участках </w:t>
      </w:r>
    </w:p>
    <w:p w:rsidR="00762490" w:rsidRDefault="00DE7AFB">
      <w:pPr>
        <w:ind w:firstLine="708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>автомобильных дорог по улицам: Ленина, Бажова, Курчатова, Невского, Комсомольская, 9 мая.</w:t>
      </w:r>
    </w:p>
    <w:p w:rsidR="00762490" w:rsidRDefault="000D44E7" w:rsidP="000D44E7">
      <w:pPr>
        <w:pageBreakBefore/>
        <w:jc w:val="center"/>
      </w:pPr>
      <w:r>
        <w:rPr>
          <w:noProof/>
        </w:rPr>
        <w:lastRenderedPageBreak/>
        <w:drawing>
          <wp:inline distT="0" distB="0" distL="0" distR="0" wp14:anchorId="1EAF137E" wp14:editId="535E737E">
            <wp:extent cx="10849210" cy="1625600"/>
            <wp:effectExtent l="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96269" cy="16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9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2"/>
        <w:gridCol w:w="2333"/>
        <w:gridCol w:w="11376"/>
      </w:tblGrid>
      <w:tr w:rsidR="00762490">
        <w:trPr>
          <w:trHeight w:val="5573"/>
        </w:trPr>
        <w:tc>
          <w:tcPr>
            <w:tcW w:w="1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270260</wp:posOffset>
                  </wp:positionH>
                  <wp:positionV relativeFrom="paragraph">
                    <wp:posOffset>2533957</wp:posOffset>
                  </wp:positionV>
                  <wp:extent cx="226698" cy="226698"/>
                  <wp:effectExtent l="0" t="0" r="1902" b="1902"/>
                  <wp:wrapNone/>
                  <wp:docPr id="59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margin">
                    <wp:posOffset>255401</wp:posOffset>
                  </wp:positionH>
                  <wp:positionV relativeFrom="paragraph">
                    <wp:posOffset>2056540</wp:posOffset>
                  </wp:positionV>
                  <wp:extent cx="252731" cy="248917"/>
                  <wp:effectExtent l="0" t="0" r="0" b="0"/>
                  <wp:wrapNone/>
                  <wp:docPr id="60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margin">
                    <wp:posOffset>252090</wp:posOffset>
                  </wp:positionH>
                  <wp:positionV relativeFrom="paragraph">
                    <wp:posOffset>1719830</wp:posOffset>
                  </wp:positionV>
                  <wp:extent cx="252731" cy="248917"/>
                  <wp:effectExtent l="0" t="0" r="0" b="0"/>
                  <wp:wrapNone/>
                  <wp:docPr id="61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98727</wp:posOffset>
                  </wp:positionH>
                  <wp:positionV relativeFrom="paragraph">
                    <wp:posOffset>1134112</wp:posOffset>
                  </wp:positionV>
                  <wp:extent cx="502289" cy="147959"/>
                  <wp:effectExtent l="0" t="0" r="0" b="4441"/>
                  <wp:wrapNone/>
                  <wp:docPr id="62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28403" t="71726" r="41729" b="12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9" cy="1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108914</wp:posOffset>
                  </wp:positionH>
                  <wp:positionV relativeFrom="paragraph">
                    <wp:posOffset>966164</wp:posOffset>
                  </wp:positionV>
                  <wp:extent cx="500377" cy="150491"/>
                  <wp:effectExtent l="0" t="0" r="0" b="1909"/>
                  <wp:wrapNone/>
                  <wp:docPr id="63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>
                      <wp:simplePos x="0" y="0"/>
                      <wp:positionH relativeFrom="column">
                        <wp:posOffset>196211</wp:posOffset>
                      </wp:positionH>
                      <wp:positionV relativeFrom="paragraph">
                        <wp:posOffset>553724</wp:posOffset>
                      </wp:positionV>
                      <wp:extent cx="317498" cy="0"/>
                      <wp:effectExtent l="0" t="19050" r="25402" b="19050"/>
                      <wp:wrapNone/>
                      <wp:docPr id="64" name="AutoShap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4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21A24DB8" id="AutoShape 284" o:spid="_x0000_s1026" type="#_x0000_t32" style="position:absolute;margin-left:15.45pt;margin-top:43.6pt;width:25pt;height:0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276232</wp:posOffset>
                      </wp:positionH>
                      <wp:positionV relativeFrom="paragraph">
                        <wp:posOffset>-9539</wp:posOffset>
                      </wp:positionV>
                      <wp:extent cx="115571" cy="298451"/>
                      <wp:effectExtent l="22860" t="34290" r="21589" b="21589"/>
                      <wp:wrapNone/>
                      <wp:docPr id="6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9C58087" id="Rectangle 4" o:spid="_x0000_s1026" style="position:absolute;margin-left:21.75pt;margin-top:-.75pt;width:9.1pt;height:23.5pt;rotation:-5898236fd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" strokecolor="re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3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Ограждение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6.18.3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44096" behindDoc="0" locked="0" layoutInCell="1" allowOverlap="1">
                  <wp:simplePos x="0" y="0"/>
                  <wp:positionH relativeFrom="margin">
                    <wp:posOffset>4719976</wp:posOffset>
                  </wp:positionH>
                  <wp:positionV relativeFrom="paragraph">
                    <wp:posOffset>1957904</wp:posOffset>
                  </wp:positionV>
                  <wp:extent cx="122867" cy="115058"/>
                  <wp:effectExtent l="3905" t="15145" r="14387" b="14388"/>
                  <wp:wrapNone/>
                  <wp:docPr id="6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22867" cy="1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3598532</wp:posOffset>
                      </wp:positionH>
                      <wp:positionV relativeFrom="paragraph">
                        <wp:posOffset>3878577</wp:posOffset>
                      </wp:positionV>
                      <wp:extent cx="45720" cy="131445"/>
                      <wp:effectExtent l="33337" t="23813" r="25718" b="25717"/>
                      <wp:wrapNone/>
                      <wp:docPr id="67" name="Rect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EAAC0A8" id="Rectangle 150" o:spid="_x0000_s1026" style="position:absolute;margin-left:283.35pt;margin-top:305.4pt;width:3.6pt;height:10.35pt;rotation:5898254fd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3185352</wp:posOffset>
                      </wp:positionH>
                      <wp:positionV relativeFrom="paragraph">
                        <wp:posOffset>3873813</wp:posOffset>
                      </wp:positionV>
                      <wp:extent cx="45720" cy="131445"/>
                      <wp:effectExtent l="33337" t="23813" r="25718" b="25717"/>
                      <wp:wrapNone/>
                      <wp:docPr id="68" name="Rect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2327081" id="Rectangle 149" o:spid="_x0000_s1026" style="position:absolute;margin-left:250.8pt;margin-top:305pt;width:3.6pt;height:10.35pt;rotation:5898254fd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4270376</wp:posOffset>
                      </wp:positionH>
                      <wp:positionV relativeFrom="paragraph">
                        <wp:posOffset>2030096</wp:posOffset>
                      </wp:positionV>
                      <wp:extent cx="45720" cy="131445"/>
                      <wp:effectExtent l="19050" t="19050" r="11430" b="20955"/>
                      <wp:wrapNone/>
                      <wp:docPr id="69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A010EEB" id="Rectangle 147" o:spid="_x0000_s1026" style="position:absolute;margin-left:336.25pt;margin-top:159.85pt;width:3.6pt;height:10.3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2588894</wp:posOffset>
                      </wp:positionH>
                      <wp:positionV relativeFrom="paragraph">
                        <wp:posOffset>2012841</wp:posOffset>
                      </wp:positionV>
                      <wp:extent cx="45720" cy="131445"/>
                      <wp:effectExtent l="19050" t="19050" r="11430" b="20955"/>
                      <wp:wrapNone/>
                      <wp:docPr id="70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9FB1CF6" id="Rectangle 146" o:spid="_x0000_s1026" style="position:absolute;margin-left:203.85pt;margin-top:158.5pt;width:3.6pt;height:10.3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>
                      <wp:simplePos x="0" y="0"/>
                      <wp:positionH relativeFrom="column">
                        <wp:posOffset>4029251</wp:posOffset>
                      </wp:positionH>
                      <wp:positionV relativeFrom="paragraph">
                        <wp:posOffset>225330</wp:posOffset>
                      </wp:positionV>
                      <wp:extent cx="45720" cy="131445"/>
                      <wp:effectExtent l="33337" t="23813" r="25718" b="25717"/>
                      <wp:wrapNone/>
                      <wp:docPr id="71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431F285" id="Rectangle 148" o:spid="_x0000_s1026" style="position:absolute;margin-left:317.25pt;margin-top:17.75pt;width:3.6pt;height:10.35pt;rotation:5898254fd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3020802</wp:posOffset>
                      </wp:positionH>
                      <wp:positionV relativeFrom="paragraph">
                        <wp:posOffset>211976</wp:posOffset>
                      </wp:positionV>
                      <wp:extent cx="974092" cy="0"/>
                      <wp:effectExtent l="0" t="19050" r="35558" b="19050"/>
                      <wp:wrapNone/>
                      <wp:docPr id="72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409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0E0D580" id="Прямая соединительная линия 55" o:spid="_x0000_s1026" type="#_x0000_t32" style="position:absolute;margin-left:237.85pt;margin-top:16.7pt;width:76.7pt;height:0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margin">
                    <wp:posOffset>3902070</wp:posOffset>
                  </wp:positionH>
                  <wp:positionV relativeFrom="paragraph">
                    <wp:posOffset>3887631</wp:posOffset>
                  </wp:positionV>
                  <wp:extent cx="104771" cy="113028"/>
                  <wp:effectExtent l="14922" t="4128" r="5400" b="5401"/>
                  <wp:wrapNone/>
                  <wp:docPr id="7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margin">
                    <wp:posOffset>2818290</wp:posOffset>
                  </wp:positionH>
                  <wp:positionV relativeFrom="paragraph">
                    <wp:posOffset>184781</wp:posOffset>
                  </wp:positionV>
                  <wp:extent cx="122557" cy="114930"/>
                  <wp:effectExtent l="0" t="0" r="0" b="0"/>
                  <wp:wrapNone/>
                  <wp:docPr id="74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2955270</wp:posOffset>
                      </wp:positionH>
                      <wp:positionV relativeFrom="paragraph">
                        <wp:posOffset>281300</wp:posOffset>
                      </wp:positionV>
                      <wp:extent cx="45720" cy="131445"/>
                      <wp:effectExtent l="33337" t="23813" r="25718" b="25717"/>
                      <wp:wrapNone/>
                      <wp:docPr id="75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B89AA69" id="Rectangle 148" o:spid="_x0000_s1026" style="position:absolute;margin-left:232.7pt;margin-top:22.15pt;width:3.6pt;height:10.35pt;rotation:5898254fd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margin">
                    <wp:posOffset>1829622</wp:posOffset>
                  </wp:positionH>
                  <wp:positionV relativeFrom="paragraph">
                    <wp:posOffset>2114239</wp:posOffset>
                  </wp:positionV>
                  <wp:extent cx="122867" cy="115058"/>
                  <wp:effectExtent l="3905" t="15145" r="14387" b="14388"/>
                  <wp:wrapNone/>
                  <wp:docPr id="7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22867" cy="1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3767996</wp:posOffset>
                  </wp:positionH>
                  <wp:positionV relativeFrom="paragraph">
                    <wp:posOffset>3885468</wp:posOffset>
                  </wp:positionV>
                  <wp:extent cx="117692" cy="117692"/>
                  <wp:effectExtent l="0" t="0" r="15658" b="15658"/>
                  <wp:wrapNone/>
                  <wp:docPr id="77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17692" cy="1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3026701</wp:posOffset>
                  </wp:positionH>
                  <wp:positionV relativeFrom="paragraph">
                    <wp:posOffset>4058564</wp:posOffset>
                  </wp:positionV>
                  <wp:extent cx="117911" cy="117911"/>
                  <wp:effectExtent l="0" t="0" r="15439" b="15439"/>
                  <wp:wrapNone/>
                  <wp:docPr id="78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17911" cy="1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4865705</wp:posOffset>
                  </wp:positionH>
                  <wp:positionV relativeFrom="paragraph">
                    <wp:posOffset>1996510</wp:posOffset>
                  </wp:positionV>
                  <wp:extent cx="238091" cy="69988"/>
                  <wp:effectExtent l="0" t="0" r="9559" b="6212"/>
                  <wp:wrapNone/>
                  <wp:docPr id="79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1236177</wp:posOffset>
                  </wp:positionH>
                  <wp:positionV relativeFrom="paragraph">
                    <wp:posOffset>2107518</wp:posOffset>
                  </wp:positionV>
                  <wp:extent cx="238091" cy="69988"/>
                  <wp:effectExtent l="0" t="0" r="0" b="6212"/>
                  <wp:wrapNone/>
                  <wp:docPr id="80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1512701</wp:posOffset>
                  </wp:positionH>
                  <wp:positionV relativeFrom="paragraph">
                    <wp:posOffset>1967972</wp:posOffset>
                  </wp:positionV>
                  <wp:extent cx="253645" cy="76379"/>
                  <wp:effectExtent l="0" t="0" r="13055" b="18871"/>
                  <wp:wrapNone/>
                  <wp:docPr id="81" name="Рисунок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3645" cy="7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4112257</wp:posOffset>
                      </wp:positionH>
                      <wp:positionV relativeFrom="paragraph">
                        <wp:posOffset>1367156</wp:posOffset>
                      </wp:positionV>
                      <wp:extent cx="631" cy="155576"/>
                      <wp:effectExtent l="19050" t="19050" r="37469" b="34924"/>
                      <wp:wrapNone/>
                      <wp:docPr id="82" name="AutoShap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E6C482C" id="AutoShape 142" o:spid="_x0000_s1026" type="#_x0000_t32" style="position:absolute;margin-left:323.8pt;margin-top:107.65pt;width:.05pt;height:12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4117342</wp:posOffset>
                      </wp:positionH>
                      <wp:positionV relativeFrom="paragraph">
                        <wp:posOffset>737865</wp:posOffset>
                      </wp:positionV>
                      <wp:extent cx="0" cy="156207"/>
                      <wp:effectExtent l="19050" t="0" r="19050" b="34293"/>
                      <wp:wrapNone/>
                      <wp:docPr id="83" name="AutoShap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2669FF93" id="AutoShape 137" o:spid="_x0000_s1026" type="#_x0000_t32" style="position:absolute;margin-left:324.2pt;margin-top:58.1pt;width:0;height:12.3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3104516</wp:posOffset>
                      </wp:positionH>
                      <wp:positionV relativeFrom="paragraph">
                        <wp:posOffset>3691889</wp:posOffset>
                      </wp:positionV>
                      <wp:extent cx="0" cy="155577"/>
                      <wp:effectExtent l="19050" t="0" r="19050" b="34923"/>
                      <wp:wrapNone/>
                      <wp:docPr id="84" name="AutoShap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9C74E60" id="AutoShape 141" o:spid="_x0000_s1026" type="#_x0000_t32" style="position:absolute;margin-left:244.45pt;margin-top:290.7pt;width:0;height:12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3746497</wp:posOffset>
                      </wp:positionH>
                      <wp:positionV relativeFrom="paragraph">
                        <wp:posOffset>3683002</wp:posOffset>
                      </wp:positionV>
                      <wp:extent cx="631" cy="155576"/>
                      <wp:effectExtent l="19050" t="19050" r="37469" b="34924"/>
                      <wp:wrapNone/>
                      <wp:docPr id="85" name="AutoShap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D925B6E" id="AutoShape 140" o:spid="_x0000_s1026" type="#_x0000_t32" style="position:absolute;margin-left:295pt;margin-top:290pt;width:.05pt;height:12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3108329</wp:posOffset>
                      </wp:positionH>
                      <wp:positionV relativeFrom="paragraph">
                        <wp:posOffset>2385697</wp:posOffset>
                      </wp:positionV>
                      <wp:extent cx="0" cy="155576"/>
                      <wp:effectExtent l="19050" t="0" r="19050" b="34924"/>
                      <wp:wrapNone/>
                      <wp:docPr id="86" name="AutoShap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DA7FAE3" id="AutoShape 144" o:spid="_x0000_s1026" type="#_x0000_t32" style="position:absolute;margin-left:244.75pt;margin-top:187.85pt;width:0;height:12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2827023</wp:posOffset>
                      </wp:positionH>
                      <wp:positionV relativeFrom="paragraph">
                        <wp:posOffset>1406520</wp:posOffset>
                      </wp:positionV>
                      <wp:extent cx="0" cy="156207"/>
                      <wp:effectExtent l="19050" t="0" r="19050" b="34293"/>
                      <wp:wrapNone/>
                      <wp:docPr id="87" name="AutoShap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93A9EB8" id="AutoShape 143" o:spid="_x0000_s1026" type="#_x0000_t32" style="position:absolute;margin-left:222.6pt;margin-top:110.75pt;width:0;height:12.3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3759198</wp:posOffset>
                      </wp:positionH>
                      <wp:positionV relativeFrom="paragraph">
                        <wp:posOffset>3041010</wp:posOffset>
                      </wp:positionV>
                      <wp:extent cx="631" cy="156207"/>
                      <wp:effectExtent l="19050" t="19050" r="37469" b="34293"/>
                      <wp:wrapNone/>
                      <wp:docPr id="88" name="AutoShap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18BFD0A" id="AutoShape 139" o:spid="_x0000_s1026" type="#_x0000_t32" style="position:absolute;margin-left:296pt;margin-top:239.45pt;width:.05pt;height:12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3758568</wp:posOffset>
                      </wp:positionH>
                      <wp:positionV relativeFrom="paragraph">
                        <wp:posOffset>2355851</wp:posOffset>
                      </wp:positionV>
                      <wp:extent cx="0" cy="155576"/>
                      <wp:effectExtent l="19050" t="0" r="19050" b="34924"/>
                      <wp:wrapNone/>
                      <wp:docPr id="89" name="AutoShap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FE96540" id="AutoShape 138" o:spid="_x0000_s1026" type="#_x0000_t32" style="position:absolute;margin-left:295.95pt;margin-top:185.5pt;width:0;height:12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3117217</wp:posOffset>
                      </wp:positionH>
                      <wp:positionV relativeFrom="paragraph">
                        <wp:posOffset>3025777</wp:posOffset>
                      </wp:positionV>
                      <wp:extent cx="0" cy="155576"/>
                      <wp:effectExtent l="19050" t="0" r="19050" b="34924"/>
                      <wp:wrapNone/>
                      <wp:docPr id="90" name="AutoShap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50787FD" id="AutoShape 136" o:spid="_x0000_s1026" type="#_x0000_t32" style="position:absolute;margin-left:245.45pt;margin-top:238.25pt;width:0;height:12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870700" cy="4140200"/>
                  <wp:effectExtent l="0" t="0" r="6350" b="0"/>
                  <wp:docPr id="91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l="26111" t="10111" r="22334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168" cy="414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jc w:val="both"/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с 10.30 до 12.30 в месте проведения Мероприятия на участках автомобильных дорог по улицам: Ленина, Невского, Комсомольская, 9 мая</w:t>
      </w:r>
      <w:r>
        <w:rPr>
          <w:rFonts w:ascii="Liberation Serif" w:hAnsi="Liberation Serif"/>
        </w:rPr>
        <w:t>.</w: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5600699</wp:posOffset>
            </wp:positionH>
            <wp:positionV relativeFrom="paragraph">
              <wp:posOffset>4261488</wp:posOffset>
            </wp:positionV>
            <wp:extent cx="160340" cy="160340"/>
            <wp:effectExtent l="0" t="0" r="0" b="0"/>
            <wp:wrapNone/>
            <wp:docPr id="92" name="Рисунок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340" cy="160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6229349</wp:posOffset>
            </wp:positionH>
            <wp:positionV relativeFrom="paragraph">
              <wp:posOffset>4255132</wp:posOffset>
            </wp:positionV>
            <wp:extent cx="161921" cy="161921"/>
            <wp:effectExtent l="0" t="0" r="0" b="0"/>
            <wp:wrapNone/>
            <wp:docPr id="93" name="Рисунок 150" descr="Z:\Мероприятия\2021\‏День Победы\z6.8.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1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4962521</wp:posOffset>
            </wp:positionH>
            <wp:positionV relativeFrom="paragraph">
              <wp:posOffset>4238628</wp:posOffset>
            </wp:positionV>
            <wp:extent cx="171450" cy="171450"/>
            <wp:effectExtent l="0" t="0" r="0" b="0"/>
            <wp:wrapNone/>
            <wp:docPr id="94" name="Рисунок 148" descr="Z:\Мероприятия\2021\‏День Победы\z6.8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D44E7" w:rsidRDefault="000D44E7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</w:rPr>
      </w:pPr>
    </w:p>
    <w:p w:rsidR="00762490" w:rsidRDefault="000D44E7">
      <w:pPr>
        <w:tabs>
          <w:tab w:val="left" w:pos="6645"/>
        </w:tabs>
        <w:jc w:val="center"/>
        <w:rPr>
          <w:rFonts w:ascii="Liberation Serif" w:hAnsi="Liberation Seri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D945A" wp14:editId="496D74C3">
            <wp:extent cx="9372600" cy="1597201"/>
            <wp:effectExtent l="0" t="0" r="0" b="317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3710" cy="16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4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1"/>
        <w:gridCol w:w="2133"/>
        <w:gridCol w:w="11376"/>
      </w:tblGrid>
      <w:tr w:rsidR="00762490" w:rsidTr="00834D41">
        <w:trPr>
          <w:trHeight w:val="5108"/>
        </w:trPr>
        <w:tc>
          <w:tcPr>
            <w:tcW w:w="11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270260</wp:posOffset>
                  </wp:positionH>
                  <wp:positionV relativeFrom="paragraph">
                    <wp:posOffset>2533957</wp:posOffset>
                  </wp:positionV>
                  <wp:extent cx="226698" cy="226698"/>
                  <wp:effectExtent l="0" t="0" r="1902" b="1902"/>
                  <wp:wrapNone/>
                  <wp:docPr id="95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margin">
                    <wp:posOffset>255401</wp:posOffset>
                  </wp:positionH>
                  <wp:positionV relativeFrom="paragraph">
                    <wp:posOffset>2056540</wp:posOffset>
                  </wp:positionV>
                  <wp:extent cx="252731" cy="248917"/>
                  <wp:effectExtent l="0" t="0" r="0" b="0"/>
                  <wp:wrapNone/>
                  <wp:docPr id="96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margin">
                    <wp:posOffset>252090</wp:posOffset>
                  </wp:positionH>
                  <wp:positionV relativeFrom="paragraph">
                    <wp:posOffset>1719830</wp:posOffset>
                  </wp:positionV>
                  <wp:extent cx="252731" cy="248917"/>
                  <wp:effectExtent l="0" t="0" r="0" b="0"/>
                  <wp:wrapNone/>
                  <wp:docPr id="97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98727</wp:posOffset>
                  </wp:positionH>
                  <wp:positionV relativeFrom="paragraph">
                    <wp:posOffset>1134112</wp:posOffset>
                  </wp:positionV>
                  <wp:extent cx="502289" cy="147959"/>
                  <wp:effectExtent l="0" t="0" r="0" b="4441"/>
                  <wp:wrapNone/>
                  <wp:docPr id="98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28403" t="71726" r="41729" b="12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9" cy="1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108914</wp:posOffset>
                  </wp:positionH>
                  <wp:positionV relativeFrom="paragraph">
                    <wp:posOffset>966164</wp:posOffset>
                  </wp:positionV>
                  <wp:extent cx="500377" cy="150491"/>
                  <wp:effectExtent l="0" t="0" r="0" b="1909"/>
                  <wp:wrapNone/>
                  <wp:docPr id="99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196211</wp:posOffset>
                      </wp:positionH>
                      <wp:positionV relativeFrom="paragraph">
                        <wp:posOffset>553724</wp:posOffset>
                      </wp:positionV>
                      <wp:extent cx="317498" cy="0"/>
                      <wp:effectExtent l="0" t="19050" r="25402" b="19050"/>
                      <wp:wrapNone/>
                      <wp:docPr id="100" name="AutoShap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4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425F13F" id="AutoShape 310" o:spid="_x0000_s1026" type="#_x0000_t32" style="position:absolute;margin-left:15.45pt;margin-top:43.6pt;width:25pt;height:0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>
                      <wp:simplePos x="0" y="0"/>
                      <wp:positionH relativeFrom="column">
                        <wp:posOffset>276232</wp:posOffset>
                      </wp:positionH>
                      <wp:positionV relativeFrom="paragraph">
                        <wp:posOffset>-9539</wp:posOffset>
                      </wp:positionV>
                      <wp:extent cx="115571" cy="298451"/>
                      <wp:effectExtent l="22860" t="34290" r="21589" b="21589"/>
                      <wp:wrapNone/>
                      <wp:docPr id="10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9E0EE8F" id="Rectangle 4" o:spid="_x0000_s1026" style="position:absolute;margin-left:21.75pt;margin-top:-.75pt;width:9.1pt;height:23.5pt;rotation:-5898236fd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" strokecolor="re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2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Ограждение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6.18.3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0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margin">
                    <wp:posOffset>3905673</wp:posOffset>
                  </wp:positionH>
                  <wp:positionV relativeFrom="paragraph">
                    <wp:posOffset>3887786</wp:posOffset>
                  </wp:positionV>
                  <wp:extent cx="104771" cy="113028"/>
                  <wp:effectExtent l="14922" t="4128" r="5400" b="5401"/>
                  <wp:wrapNone/>
                  <wp:docPr id="10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38976" behindDoc="0" locked="0" layoutInCell="1" allowOverlap="1">
                  <wp:simplePos x="0" y="0"/>
                  <wp:positionH relativeFrom="margin">
                    <wp:posOffset>2899612</wp:posOffset>
                  </wp:positionH>
                  <wp:positionV relativeFrom="paragraph">
                    <wp:posOffset>4057965</wp:posOffset>
                  </wp:positionV>
                  <wp:extent cx="104771" cy="113028"/>
                  <wp:effectExtent l="14922" t="4128" r="5400" b="5401"/>
                  <wp:wrapNone/>
                  <wp:docPr id="10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31808" behindDoc="0" locked="0" layoutInCell="1" allowOverlap="1">
                  <wp:simplePos x="0" y="0"/>
                  <wp:positionH relativeFrom="margin">
                    <wp:posOffset>4734444</wp:posOffset>
                  </wp:positionH>
                  <wp:positionV relativeFrom="paragraph">
                    <wp:posOffset>1960866</wp:posOffset>
                  </wp:positionV>
                  <wp:extent cx="122557" cy="114930"/>
                  <wp:effectExtent l="3814" t="15236" r="14606" b="14607"/>
                  <wp:wrapNone/>
                  <wp:docPr id="104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>
                      <wp:simplePos x="0" y="0"/>
                      <wp:positionH relativeFrom="column">
                        <wp:posOffset>3137425</wp:posOffset>
                      </wp:positionH>
                      <wp:positionV relativeFrom="paragraph">
                        <wp:posOffset>249558</wp:posOffset>
                      </wp:positionV>
                      <wp:extent cx="867409" cy="3813"/>
                      <wp:effectExtent l="19050" t="19050" r="27941" b="34287"/>
                      <wp:wrapNone/>
                      <wp:docPr id="105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7409" cy="38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5FE51D3" id="Прямая соединительная линия 57" o:spid="_x0000_s1026" type="#_x0000_t32" style="position:absolute;margin-left:247.05pt;margin-top:19.65pt;width:68.3pt;height:.3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32832" behindDoc="0" locked="0" layoutInCell="1" allowOverlap="1">
                  <wp:simplePos x="0" y="0"/>
                  <wp:positionH relativeFrom="column">
                    <wp:posOffset>4865366</wp:posOffset>
                  </wp:positionH>
                  <wp:positionV relativeFrom="paragraph">
                    <wp:posOffset>2001201</wp:posOffset>
                  </wp:positionV>
                  <wp:extent cx="238091" cy="69988"/>
                  <wp:effectExtent l="0" t="0" r="9559" b="6212"/>
                  <wp:wrapNone/>
                  <wp:docPr id="106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4105271</wp:posOffset>
                      </wp:positionH>
                      <wp:positionV relativeFrom="paragraph">
                        <wp:posOffset>96834</wp:posOffset>
                      </wp:positionV>
                      <wp:extent cx="45720" cy="131445"/>
                      <wp:effectExtent l="19050" t="19050" r="11430" b="20955"/>
                      <wp:wrapNone/>
                      <wp:docPr id="107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B005914" id="Rectangle 292" o:spid="_x0000_s1026" style="position:absolute;margin-left:323.25pt;margin-top:7.6pt;width:3.6pt;height:10.3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28736" behindDoc="0" locked="0" layoutInCell="1" allowOverlap="1">
                  <wp:simplePos x="0" y="0"/>
                  <wp:positionH relativeFrom="margin">
                    <wp:posOffset>1824666</wp:posOffset>
                  </wp:positionH>
                  <wp:positionV relativeFrom="paragraph">
                    <wp:posOffset>2113278</wp:posOffset>
                  </wp:positionV>
                  <wp:extent cx="122867" cy="115058"/>
                  <wp:effectExtent l="3905" t="15145" r="14387" b="14388"/>
                  <wp:wrapNone/>
                  <wp:docPr id="10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22867" cy="1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column">
                        <wp:posOffset>4117972</wp:posOffset>
                      </wp:positionH>
                      <wp:positionV relativeFrom="paragraph">
                        <wp:posOffset>2045339</wp:posOffset>
                      </wp:positionV>
                      <wp:extent cx="45720" cy="131445"/>
                      <wp:effectExtent l="19050" t="19050" r="11430" b="20955"/>
                      <wp:wrapNone/>
                      <wp:docPr id="109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9ED0042" id="Rectangle 147" o:spid="_x0000_s1026" style="position:absolute;margin-left:324.25pt;margin-top:161.05pt;width:3.6pt;height:10.3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2012630</wp:posOffset>
                      </wp:positionV>
                      <wp:extent cx="45720" cy="131445"/>
                      <wp:effectExtent l="19050" t="19050" r="11430" b="20955"/>
                      <wp:wrapNone/>
                      <wp:docPr id="110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D39EC82" id="Rectangle 146" o:spid="_x0000_s1026" style="position:absolute;margin-left:206.1pt;margin-top:158.45pt;width:3.6pt;height:10.3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27712" behindDoc="0" locked="0" layoutInCell="1" allowOverlap="1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1930417</wp:posOffset>
                  </wp:positionV>
                  <wp:extent cx="253645" cy="76379"/>
                  <wp:effectExtent l="0" t="0" r="13055" b="18871"/>
                  <wp:wrapNone/>
                  <wp:docPr id="111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3645" cy="7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26688" behindDoc="0" locked="0" layoutInCell="1" allowOverlap="1">
                  <wp:simplePos x="0" y="0"/>
                  <wp:positionH relativeFrom="column">
                    <wp:posOffset>1226182</wp:posOffset>
                  </wp:positionH>
                  <wp:positionV relativeFrom="paragraph">
                    <wp:posOffset>2068830</wp:posOffset>
                  </wp:positionV>
                  <wp:extent cx="238091" cy="69988"/>
                  <wp:effectExtent l="0" t="0" r="0" b="6212"/>
                  <wp:wrapNone/>
                  <wp:docPr id="112" name="Рисунок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margin">
                    <wp:posOffset>4256395</wp:posOffset>
                  </wp:positionH>
                  <wp:positionV relativeFrom="paragraph">
                    <wp:posOffset>30467</wp:posOffset>
                  </wp:positionV>
                  <wp:extent cx="122557" cy="114930"/>
                  <wp:effectExtent l="3814" t="15236" r="14606" b="14607"/>
                  <wp:wrapNone/>
                  <wp:docPr id="113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4393573</wp:posOffset>
                  </wp:positionH>
                  <wp:positionV relativeFrom="paragraph">
                    <wp:posOffset>84591</wp:posOffset>
                  </wp:positionV>
                  <wp:extent cx="238091" cy="69988"/>
                  <wp:effectExtent l="7852" t="11198" r="17410" b="17411"/>
                  <wp:wrapNone/>
                  <wp:docPr id="114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4431831</wp:posOffset>
                  </wp:positionH>
                  <wp:positionV relativeFrom="paragraph">
                    <wp:posOffset>260869</wp:posOffset>
                  </wp:positionV>
                  <wp:extent cx="250947" cy="75566"/>
                  <wp:effectExtent l="0" t="0" r="0" b="634"/>
                  <wp:wrapNone/>
                  <wp:docPr id="115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7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margin">
                    <wp:posOffset>2818290</wp:posOffset>
                  </wp:positionH>
                  <wp:positionV relativeFrom="paragraph">
                    <wp:posOffset>184781</wp:posOffset>
                  </wp:positionV>
                  <wp:extent cx="122557" cy="114930"/>
                  <wp:effectExtent l="0" t="0" r="0" b="0"/>
                  <wp:wrapNone/>
                  <wp:docPr id="11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2955270</wp:posOffset>
                      </wp:positionH>
                      <wp:positionV relativeFrom="paragraph">
                        <wp:posOffset>281300</wp:posOffset>
                      </wp:positionV>
                      <wp:extent cx="45720" cy="131445"/>
                      <wp:effectExtent l="33337" t="23813" r="25718" b="25717"/>
                      <wp:wrapNone/>
                      <wp:docPr id="117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F2D0F0B" id="Rectangle 305" o:spid="_x0000_s1026" style="position:absolute;margin-left:232.7pt;margin-top:22.15pt;width:3.6pt;height:10.35pt;rotation:5898254fd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16096" behindDoc="0" locked="0" layoutInCell="1" allowOverlap="1">
                  <wp:simplePos x="0" y="0"/>
                  <wp:positionH relativeFrom="margin">
                    <wp:posOffset>3008320</wp:posOffset>
                  </wp:positionH>
                  <wp:positionV relativeFrom="paragraph">
                    <wp:posOffset>179066</wp:posOffset>
                  </wp:positionV>
                  <wp:extent cx="122867" cy="115058"/>
                  <wp:effectExtent l="3905" t="15145" r="14387" b="14388"/>
                  <wp:wrapNone/>
                  <wp:docPr id="11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22867" cy="1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3146422</wp:posOffset>
                      </wp:positionH>
                      <wp:positionV relativeFrom="paragraph">
                        <wp:posOffset>82552</wp:posOffset>
                      </wp:positionV>
                      <wp:extent cx="45720" cy="131445"/>
                      <wp:effectExtent l="19050" t="19050" r="11430" b="20955"/>
                      <wp:wrapNone/>
                      <wp:docPr id="119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7182D96" id="Rectangle 302" o:spid="_x0000_s1026" style="position:absolute;margin-left:247.75pt;margin-top:6.5pt;width:3.6pt;height:10.3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3767996</wp:posOffset>
                  </wp:positionH>
                  <wp:positionV relativeFrom="paragraph">
                    <wp:posOffset>3885468</wp:posOffset>
                  </wp:positionV>
                  <wp:extent cx="117692" cy="117692"/>
                  <wp:effectExtent l="0" t="0" r="15658" b="15658"/>
                  <wp:wrapNone/>
                  <wp:docPr id="120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17692" cy="1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3026701</wp:posOffset>
                  </wp:positionH>
                  <wp:positionV relativeFrom="paragraph">
                    <wp:posOffset>4058564</wp:posOffset>
                  </wp:positionV>
                  <wp:extent cx="117911" cy="117911"/>
                  <wp:effectExtent l="0" t="0" r="15439" b="15439"/>
                  <wp:wrapNone/>
                  <wp:docPr id="121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17911" cy="1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2515532</wp:posOffset>
                  </wp:positionH>
                  <wp:positionV relativeFrom="paragraph">
                    <wp:posOffset>267544</wp:posOffset>
                  </wp:positionV>
                  <wp:extent cx="238091" cy="69988"/>
                  <wp:effectExtent l="7852" t="11198" r="17410" b="17411"/>
                  <wp:wrapNone/>
                  <wp:docPr id="122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38091" cy="6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2693722</wp:posOffset>
                  </wp:positionH>
                  <wp:positionV relativeFrom="paragraph">
                    <wp:posOffset>32086</wp:posOffset>
                  </wp:positionV>
                  <wp:extent cx="253645" cy="76379"/>
                  <wp:effectExtent l="0" t="0" r="13055" b="18871"/>
                  <wp:wrapNone/>
                  <wp:docPr id="123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3645" cy="7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>
                      <wp:simplePos x="0" y="0"/>
                      <wp:positionH relativeFrom="column">
                        <wp:posOffset>3353438</wp:posOffset>
                      </wp:positionH>
                      <wp:positionV relativeFrom="paragraph">
                        <wp:posOffset>10162</wp:posOffset>
                      </wp:positionV>
                      <wp:extent cx="631" cy="155577"/>
                      <wp:effectExtent l="17777" t="20323" r="17146" b="17146"/>
                      <wp:wrapNone/>
                      <wp:docPr id="124" name="AutoShap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13">
                                <a:off x="0" y="0"/>
                                <a:ext cx="631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26DEC19" id="AutoShape 308" o:spid="_x0000_s1026" type="#_x0000_t32" style="position:absolute;margin-left:264.05pt;margin-top:.8pt;width:.05pt;height:12.25pt;rotation:5898254fd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>
                      <wp:simplePos x="0" y="0"/>
                      <wp:positionH relativeFrom="column">
                        <wp:posOffset>3594719</wp:posOffset>
                      </wp:positionH>
                      <wp:positionV relativeFrom="paragraph">
                        <wp:posOffset>3879218</wp:posOffset>
                      </wp:positionV>
                      <wp:extent cx="45720" cy="131445"/>
                      <wp:effectExtent l="33337" t="23813" r="25718" b="25717"/>
                      <wp:wrapNone/>
                      <wp:docPr id="125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7009779" id="Rectangle 307" o:spid="_x0000_s1026" style="position:absolute;margin-left:283.05pt;margin-top:305.45pt;width:3.6pt;height:10.35pt;rotation:5898254fd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column">
                        <wp:posOffset>3169907</wp:posOffset>
                      </wp:positionH>
                      <wp:positionV relativeFrom="paragraph">
                        <wp:posOffset>3874764</wp:posOffset>
                      </wp:positionV>
                      <wp:extent cx="45720" cy="131445"/>
                      <wp:effectExtent l="33337" t="23813" r="25718" b="25717"/>
                      <wp:wrapNone/>
                      <wp:docPr id="12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41951A1" id="Rectangle 306" o:spid="_x0000_s1026" style="position:absolute;margin-left:249.6pt;margin-top:305.1pt;width:3.6pt;height:10.35pt;rotation:5898254fd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4112257</wp:posOffset>
                      </wp:positionH>
                      <wp:positionV relativeFrom="paragraph">
                        <wp:posOffset>1367156</wp:posOffset>
                      </wp:positionV>
                      <wp:extent cx="631" cy="155576"/>
                      <wp:effectExtent l="19050" t="19050" r="37469" b="34924"/>
                      <wp:wrapNone/>
                      <wp:docPr id="127" name="AutoShap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F2FE15A" id="AutoShape 299" o:spid="_x0000_s1026" type="#_x0000_t32" style="position:absolute;margin-left:323.8pt;margin-top:107.65pt;width:.05pt;height:12.2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4117342</wp:posOffset>
                      </wp:positionH>
                      <wp:positionV relativeFrom="paragraph">
                        <wp:posOffset>737865</wp:posOffset>
                      </wp:positionV>
                      <wp:extent cx="0" cy="156207"/>
                      <wp:effectExtent l="19050" t="0" r="19050" b="34293"/>
                      <wp:wrapNone/>
                      <wp:docPr id="128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5C5D49D" id="AutoShape 294" o:spid="_x0000_s1026" type="#_x0000_t32" style="position:absolute;margin-left:324.2pt;margin-top:58.1pt;width:0;height:12.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3104516</wp:posOffset>
                      </wp:positionH>
                      <wp:positionV relativeFrom="paragraph">
                        <wp:posOffset>3691889</wp:posOffset>
                      </wp:positionV>
                      <wp:extent cx="0" cy="155577"/>
                      <wp:effectExtent l="19050" t="0" r="19050" b="34923"/>
                      <wp:wrapNone/>
                      <wp:docPr id="129" name="AutoShap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7580A74" id="AutoShape 298" o:spid="_x0000_s1026" type="#_x0000_t32" style="position:absolute;margin-left:244.45pt;margin-top:290.7pt;width:0;height:12.2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3746497</wp:posOffset>
                      </wp:positionH>
                      <wp:positionV relativeFrom="paragraph">
                        <wp:posOffset>3683002</wp:posOffset>
                      </wp:positionV>
                      <wp:extent cx="631" cy="155576"/>
                      <wp:effectExtent l="19050" t="19050" r="37469" b="34924"/>
                      <wp:wrapNone/>
                      <wp:docPr id="130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336F01D" id="AutoShape 297" o:spid="_x0000_s1026" type="#_x0000_t32" style="position:absolute;margin-left:295pt;margin-top:290pt;width:.05pt;height:12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3108329</wp:posOffset>
                      </wp:positionH>
                      <wp:positionV relativeFrom="paragraph">
                        <wp:posOffset>2385697</wp:posOffset>
                      </wp:positionV>
                      <wp:extent cx="0" cy="155576"/>
                      <wp:effectExtent l="19050" t="0" r="19050" b="34924"/>
                      <wp:wrapNone/>
                      <wp:docPr id="131" name="AutoShap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77A8800" id="AutoShape 301" o:spid="_x0000_s1026" type="#_x0000_t32" style="position:absolute;margin-left:244.75pt;margin-top:187.85pt;width:0;height:12.2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column">
                        <wp:posOffset>2827023</wp:posOffset>
                      </wp:positionH>
                      <wp:positionV relativeFrom="paragraph">
                        <wp:posOffset>1406520</wp:posOffset>
                      </wp:positionV>
                      <wp:extent cx="0" cy="156207"/>
                      <wp:effectExtent l="19050" t="0" r="19050" b="34293"/>
                      <wp:wrapNone/>
                      <wp:docPr id="132" name="AutoShap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E7C491D" id="AutoShape 300" o:spid="_x0000_s1026" type="#_x0000_t32" style="position:absolute;margin-left:222.6pt;margin-top:110.75pt;width:0;height:12.3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3759198</wp:posOffset>
                      </wp:positionH>
                      <wp:positionV relativeFrom="paragraph">
                        <wp:posOffset>3041010</wp:posOffset>
                      </wp:positionV>
                      <wp:extent cx="631" cy="156207"/>
                      <wp:effectExtent l="19050" t="19050" r="37469" b="34293"/>
                      <wp:wrapNone/>
                      <wp:docPr id="133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B2B5388" id="AutoShape 296" o:spid="_x0000_s1026" type="#_x0000_t32" style="position:absolute;margin-left:296pt;margin-top:239.45pt;width:.05pt;height:12.3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>
                      <wp:simplePos x="0" y="0"/>
                      <wp:positionH relativeFrom="column">
                        <wp:posOffset>3758568</wp:posOffset>
                      </wp:positionH>
                      <wp:positionV relativeFrom="paragraph">
                        <wp:posOffset>2355851</wp:posOffset>
                      </wp:positionV>
                      <wp:extent cx="0" cy="155576"/>
                      <wp:effectExtent l="19050" t="0" r="19050" b="34924"/>
                      <wp:wrapNone/>
                      <wp:docPr id="134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6766374" id="AutoShape 295" o:spid="_x0000_s1026" type="#_x0000_t32" style="position:absolute;margin-left:295.95pt;margin-top:185.5pt;width:0;height:12.2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3117217</wp:posOffset>
                      </wp:positionH>
                      <wp:positionV relativeFrom="paragraph">
                        <wp:posOffset>3025777</wp:posOffset>
                      </wp:positionV>
                      <wp:extent cx="0" cy="155576"/>
                      <wp:effectExtent l="19050" t="0" r="19050" b="34924"/>
                      <wp:wrapNone/>
                      <wp:docPr id="135" name="AutoShap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D1FBA14" id="AutoShape 293" o:spid="_x0000_s1026" type="#_x0000_t32" style="position:absolute;margin-left:245.45pt;margin-top:238.25pt;width:0;height:12.2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7084542" cy="4348136"/>
                  <wp:effectExtent l="0" t="0" r="2058" b="0"/>
                  <wp:docPr id="136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l="26111" t="10111" r="22334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542" cy="434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с 12.30 до 18.00 в месте проведения Мероприятия на участках автомобильных дорог по улицам: Ленина, Невского, Комсомольская, 9 мая, Свердлова.</w:t>
      </w:r>
    </w:p>
    <w:p w:rsidR="00762490" w:rsidRDefault="00762490">
      <w:pPr>
        <w:jc w:val="both"/>
        <w:rPr>
          <w:rFonts w:ascii="Liberation Serif" w:hAnsi="Liberation Serif"/>
        </w:rPr>
      </w:pPr>
    </w:p>
    <w:p w:rsidR="00762490" w:rsidRDefault="00B82BCB">
      <w:pPr>
        <w:tabs>
          <w:tab w:val="left" w:pos="6645"/>
        </w:tabs>
        <w:jc w:val="center"/>
        <w:rPr>
          <w:rFonts w:ascii="Liberation Serif" w:hAnsi="Liberation Serif"/>
          <w:sz w:val="22"/>
          <w:szCs w:val="22"/>
        </w:rPr>
      </w:pPr>
      <w:r>
        <w:rPr>
          <w:noProof/>
        </w:rPr>
        <w:drawing>
          <wp:inline distT="0" distB="0" distL="0" distR="0" wp14:anchorId="4505737F" wp14:editId="5CD9DB36">
            <wp:extent cx="9067800" cy="1677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04122" cy="168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9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"/>
        <w:gridCol w:w="2464"/>
        <w:gridCol w:w="11390"/>
      </w:tblGrid>
      <w:tr w:rsidR="00762490">
        <w:trPr>
          <w:trHeight w:val="5573"/>
        </w:trPr>
        <w:tc>
          <w:tcPr>
            <w:tcW w:w="10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243202</wp:posOffset>
                  </wp:positionH>
                  <wp:positionV relativeFrom="paragraph">
                    <wp:posOffset>2609212</wp:posOffset>
                  </wp:positionV>
                  <wp:extent cx="242681" cy="242681"/>
                  <wp:effectExtent l="0" t="0" r="4969" b="4969"/>
                  <wp:wrapNone/>
                  <wp:docPr id="137" name="Рисунок 6" descr="C:\Documents and Settings\Admin\Рабочий стол\4.1.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1" cy="24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232413</wp:posOffset>
                  </wp:positionH>
                  <wp:positionV relativeFrom="paragraph">
                    <wp:posOffset>2133596</wp:posOffset>
                  </wp:positionV>
                  <wp:extent cx="226771" cy="226771"/>
                  <wp:effectExtent l="0" t="0" r="1829" b="1829"/>
                  <wp:wrapNone/>
                  <wp:docPr id="138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" cy="22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227328</wp:posOffset>
                  </wp:positionH>
                  <wp:positionV relativeFrom="paragraph">
                    <wp:posOffset>1621788</wp:posOffset>
                  </wp:positionV>
                  <wp:extent cx="253051" cy="248917"/>
                  <wp:effectExtent l="0" t="0" r="0" b="0"/>
                  <wp:wrapNone/>
                  <wp:docPr id="13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231772</wp:posOffset>
                  </wp:positionH>
                  <wp:positionV relativeFrom="paragraph">
                    <wp:posOffset>1182374</wp:posOffset>
                  </wp:positionV>
                  <wp:extent cx="253051" cy="248917"/>
                  <wp:effectExtent l="0" t="0" r="0" b="0"/>
                  <wp:wrapNone/>
                  <wp:docPr id="140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216529</wp:posOffset>
                      </wp:positionH>
                      <wp:positionV relativeFrom="paragraph">
                        <wp:posOffset>148590</wp:posOffset>
                      </wp:positionV>
                      <wp:extent cx="115571" cy="298451"/>
                      <wp:effectExtent l="22860" t="34290" r="21589" b="21589"/>
                      <wp:wrapNone/>
                      <wp:docPr id="141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64E8224" id="Rectangle 180" o:spid="_x0000_s1026" style="position:absolute;margin-left:17.05pt;margin-top:11.7pt;width:9.1pt;height:23.5pt;rotation:5898254fd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79379</wp:posOffset>
                  </wp:positionH>
                  <wp:positionV relativeFrom="paragraph">
                    <wp:posOffset>792483</wp:posOffset>
                  </wp:positionV>
                  <wp:extent cx="500377" cy="150491"/>
                  <wp:effectExtent l="0" t="0" r="0" b="1909"/>
                  <wp:wrapNone/>
                  <wp:docPr id="142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sz w:val="22"/>
                <w:szCs w:val="22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Направление объезда:</w:t>
            </w: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6.18.2</w:t>
            </w:r>
          </w:p>
          <w:p w:rsidR="00762490" w:rsidRDefault="00762490">
            <w:pPr>
              <w:textAlignment w:val="auto"/>
              <w:rPr>
                <w:sz w:val="22"/>
                <w:szCs w:val="22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6.8.1</w:t>
            </w:r>
          </w:p>
          <w:p w:rsidR="00762490" w:rsidRDefault="00762490">
            <w:pPr>
              <w:textAlignment w:val="auto"/>
              <w:rPr>
                <w:sz w:val="22"/>
                <w:szCs w:val="22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6.8.2</w:t>
            </w:r>
          </w:p>
          <w:p w:rsidR="00762490" w:rsidRDefault="00762490">
            <w:pPr>
              <w:textAlignment w:val="auto"/>
              <w:rPr>
                <w:sz w:val="22"/>
                <w:szCs w:val="22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sz w:val="22"/>
                <w:szCs w:val="22"/>
              </w:rPr>
            </w:pPr>
          </w:p>
          <w:p w:rsidR="00762490" w:rsidRDefault="00DE7AFB">
            <w:pPr>
              <w:textAlignment w:val="auto"/>
            </w:pPr>
            <w:r>
              <w:rPr>
                <w:rFonts w:ascii="Liberation Serif" w:eastAsia="Calibri" w:hAnsi="Liberation Serif"/>
                <w:sz w:val="22"/>
                <w:szCs w:val="22"/>
              </w:rPr>
              <w:t>Дорожный знак «4.1.4 Движение прямо или направо»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abs>
                <w:tab w:val="left" w:pos="930"/>
              </w:tabs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37952" behindDoc="0" locked="0" layoutInCell="1" allowOverlap="1">
                  <wp:simplePos x="0" y="0"/>
                  <wp:positionH relativeFrom="margin">
                    <wp:posOffset>2792098</wp:posOffset>
                  </wp:positionH>
                  <wp:positionV relativeFrom="paragraph">
                    <wp:posOffset>418781</wp:posOffset>
                  </wp:positionV>
                  <wp:extent cx="136337" cy="161876"/>
                  <wp:effectExtent l="6281" t="12769" r="3293" b="3294"/>
                  <wp:wrapNone/>
                  <wp:docPr id="14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36337" cy="1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column">
                    <wp:posOffset>2654293</wp:posOffset>
                  </wp:positionH>
                  <wp:positionV relativeFrom="paragraph">
                    <wp:posOffset>436872</wp:posOffset>
                  </wp:positionV>
                  <wp:extent cx="117692" cy="117692"/>
                  <wp:effectExtent l="0" t="0" r="15658" b="15658"/>
                  <wp:wrapNone/>
                  <wp:docPr id="144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17692" cy="1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>
                      <wp:simplePos x="0" y="0"/>
                      <wp:positionH relativeFrom="column">
                        <wp:posOffset>2426006</wp:posOffset>
                      </wp:positionH>
                      <wp:positionV relativeFrom="paragraph">
                        <wp:posOffset>361630</wp:posOffset>
                      </wp:positionV>
                      <wp:extent cx="45720" cy="131445"/>
                      <wp:effectExtent l="33337" t="23813" r="25718" b="25717"/>
                      <wp:wrapNone/>
                      <wp:docPr id="145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FD38E98" id="Rectangle 306" o:spid="_x0000_s1026" style="position:absolute;margin-left:191pt;margin-top:28.45pt;width:3.6pt;height:10.35pt;rotation:5898254fd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>
                      <wp:simplePos x="0" y="0"/>
                      <wp:positionH relativeFrom="column">
                        <wp:posOffset>1751636</wp:posOffset>
                      </wp:positionH>
                      <wp:positionV relativeFrom="paragraph">
                        <wp:posOffset>361000</wp:posOffset>
                      </wp:positionV>
                      <wp:extent cx="45720" cy="131445"/>
                      <wp:effectExtent l="33337" t="23813" r="25718" b="25717"/>
                      <wp:wrapNone/>
                      <wp:docPr id="14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35CC9A8" id="Rectangle 306" o:spid="_x0000_s1026" style="position:absolute;margin-left:137.9pt;margin-top:28.45pt;width:3.6pt;height:10.35pt;rotation:5898254fd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posOffset>2034540</wp:posOffset>
                  </wp:positionH>
                  <wp:positionV relativeFrom="paragraph">
                    <wp:posOffset>3354403</wp:posOffset>
                  </wp:positionV>
                  <wp:extent cx="131673" cy="144027"/>
                  <wp:effectExtent l="0" t="0" r="1677" b="8373"/>
                  <wp:wrapNone/>
                  <wp:docPr id="147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673" cy="14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1383496</wp:posOffset>
                  </wp:positionH>
                  <wp:positionV relativeFrom="paragraph">
                    <wp:posOffset>641808</wp:posOffset>
                  </wp:positionV>
                  <wp:extent cx="140113" cy="140113"/>
                  <wp:effectExtent l="0" t="0" r="12287" b="12287"/>
                  <wp:wrapNone/>
                  <wp:docPr id="148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40113" cy="14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1220563</wp:posOffset>
                  </wp:positionH>
                  <wp:positionV relativeFrom="paragraph">
                    <wp:posOffset>633382</wp:posOffset>
                  </wp:positionV>
                  <wp:extent cx="136337" cy="161876"/>
                  <wp:effectExtent l="6281" t="12769" r="3293" b="3294"/>
                  <wp:wrapNone/>
                  <wp:docPr id="14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36337" cy="1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2062529</wp:posOffset>
                  </wp:positionH>
                  <wp:positionV relativeFrom="paragraph">
                    <wp:posOffset>3586450</wp:posOffset>
                  </wp:positionV>
                  <wp:extent cx="250947" cy="75566"/>
                  <wp:effectExtent l="0" t="0" r="0" b="634"/>
                  <wp:wrapNone/>
                  <wp:docPr id="150" name="Рисунок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 l="28064" t="47703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7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column">
                        <wp:posOffset>1984991</wp:posOffset>
                      </wp:positionH>
                      <wp:positionV relativeFrom="paragraph">
                        <wp:posOffset>3241040</wp:posOffset>
                      </wp:positionV>
                      <wp:extent cx="45720" cy="131445"/>
                      <wp:effectExtent l="33337" t="23813" r="25718" b="25717"/>
                      <wp:wrapNone/>
                      <wp:docPr id="151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F57D135" id="Rectangle 200" o:spid="_x0000_s1026" style="position:absolute;margin-left:156.3pt;margin-top:255.2pt;width:3.6pt;height:10.35pt;rotation:5898254fd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2183114</wp:posOffset>
                      </wp:positionH>
                      <wp:positionV relativeFrom="paragraph">
                        <wp:posOffset>1050293</wp:posOffset>
                      </wp:positionV>
                      <wp:extent cx="45720" cy="131445"/>
                      <wp:effectExtent l="33337" t="23813" r="25718" b="25717"/>
                      <wp:wrapNone/>
                      <wp:docPr id="152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44B53E6" id="Rectangle 199" o:spid="_x0000_s1026" style="position:absolute;margin-left:171.9pt;margin-top:82.7pt;width:3.6pt;height:10.35pt;rotation:5898254fd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>
                      <wp:simplePos x="0" y="0"/>
                      <wp:positionH relativeFrom="column">
                        <wp:posOffset>1882761</wp:posOffset>
                      </wp:positionH>
                      <wp:positionV relativeFrom="paragraph">
                        <wp:posOffset>1050293</wp:posOffset>
                      </wp:positionV>
                      <wp:extent cx="45720" cy="131445"/>
                      <wp:effectExtent l="33337" t="23813" r="25718" b="25717"/>
                      <wp:wrapNone/>
                      <wp:docPr id="153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CE17F8F" id="Rectangle 198" o:spid="_x0000_s1026" style="position:absolute;margin-left:148.25pt;margin-top:82.7pt;width:3.6pt;height:10.35pt;rotation:5898254fd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934200" cy="3835400"/>
                  <wp:effectExtent l="0" t="0" r="0" b="0"/>
                  <wp:docPr id="154" name="Рисунок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 l="31125" t="30326" r="27416" b="1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963" cy="383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jc w:val="both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с 14.00 до 22.30 в месте проведения Мероприятия на участках автомобильных дорог от ул. Клары Цеткин в сторону КЛС «Удача» в районе СК «Электрон».</w:t>
      </w:r>
    </w:p>
    <w:p w:rsidR="00834D41" w:rsidRDefault="00834D41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</w:rPr>
      </w:pPr>
      <w:r>
        <w:rPr>
          <w:noProof/>
        </w:rPr>
        <w:lastRenderedPageBreak/>
        <w:drawing>
          <wp:inline distT="0" distB="0" distL="0" distR="0" wp14:anchorId="2662ED66" wp14:editId="44F7FAD3">
            <wp:extent cx="8753168" cy="1552468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32367" cy="15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11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7"/>
        <w:gridCol w:w="2362"/>
        <w:gridCol w:w="11520"/>
      </w:tblGrid>
      <w:tr w:rsidR="00762490" w:rsidTr="00834D41">
        <w:trPr>
          <w:trHeight w:val="5361"/>
        </w:trPr>
        <w:tc>
          <w:tcPr>
            <w:tcW w:w="12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403222</wp:posOffset>
                  </wp:positionH>
                  <wp:positionV relativeFrom="paragraph">
                    <wp:posOffset>2546347</wp:posOffset>
                  </wp:positionV>
                  <wp:extent cx="226698" cy="226698"/>
                  <wp:effectExtent l="0" t="0" r="1902" b="1902"/>
                  <wp:wrapNone/>
                  <wp:docPr id="155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margin">
                    <wp:posOffset>331470</wp:posOffset>
                  </wp:positionH>
                  <wp:positionV relativeFrom="paragraph">
                    <wp:posOffset>2160270</wp:posOffset>
                  </wp:positionV>
                  <wp:extent cx="252731" cy="248917"/>
                  <wp:effectExtent l="0" t="0" r="0" b="0"/>
                  <wp:wrapNone/>
                  <wp:docPr id="156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margin">
                    <wp:posOffset>327656</wp:posOffset>
                  </wp:positionH>
                  <wp:positionV relativeFrom="paragraph">
                    <wp:posOffset>1776093</wp:posOffset>
                  </wp:positionV>
                  <wp:extent cx="252731" cy="248917"/>
                  <wp:effectExtent l="0" t="0" r="0" b="0"/>
                  <wp:wrapNone/>
                  <wp:docPr id="157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214627</wp:posOffset>
                      </wp:positionH>
                      <wp:positionV relativeFrom="paragraph">
                        <wp:posOffset>658496</wp:posOffset>
                      </wp:positionV>
                      <wp:extent cx="317498" cy="0"/>
                      <wp:effectExtent l="0" t="19050" r="25402" b="19050"/>
                      <wp:wrapNone/>
                      <wp:docPr id="158" name="AutoShap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49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1CDE1264" id="AutoShape 347" o:spid="_x0000_s1026" type="#_x0000_t32" style="position:absolute;margin-left:16.9pt;margin-top:51.85pt;width:25pt;height:0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column">
                        <wp:posOffset>290835</wp:posOffset>
                      </wp:positionH>
                      <wp:positionV relativeFrom="paragraph">
                        <wp:posOffset>106042</wp:posOffset>
                      </wp:positionV>
                      <wp:extent cx="115571" cy="298451"/>
                      <wp:effectExtent l="22860" t="34290" r="21589" b="21589"/>
                      <wp:wrapNone/>
                      <wp:docPr id="159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6DF86BF" id="Rectangle 4" o:spid="_x0000_s1026" style="position:absolute;margin-left:22.9pt;margin-top:8.35pt;width:9.1pt;height:23.5pt;rotation:-5898236fd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108914</wp:posOffset>
                  </wp:positionH>
                  <wp:positionV relativeFrom="paragraph">
                    <wp:posOffset>966164</wp:posOffset>
                  </wp:positionV>
                  <wp:extent cx="500377" cy="150491"/>
                  <wp:effectExtent l="0" t="0" r="0" b="1909"/>
                  <wp:wrapNone/>
                  <wp:docPr id="160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Ограждение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Направление объезда: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6.18.2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6.8.1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6.8.2</w:t>
            </w:r>
          </w:p>
          <w:p w:rsidR="00762490" w:rsidRDefault="00762490">
            <w:pPr>
              <w:textAlignment w:val="auto"/>
              <w:rPr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>
                      <wp:simplePos x="0" y="0"/>
                      <wp:positionH relativeFrom="column">
                        <wp:posOffset>4021753</wp:posOffset>
                      </wp:positionH>
                      <wp:positionV relativeFrom="paragraph">
                        <wp:posOffset>195575</wp:posOffset>
                      </wp:positionV>
                      <wp:extent cx="45720" cy="131445"/>
                      <wp:effectExtent l="33337" t="23813" r="25718" b="25717"/>
                      <wp:wrapNone/>
                      <wp:docPr id="161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A5711D5" id="Rectangle 342" o:spid="_x0000_s1026" style="position:absolute;margin-left:316.65pt;margin-top:15.4pt;width:3.6pt;height:10.35pt;rotation:5898254fd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margin">
                    <wp:posOffset>4727556</wp:posOffset>
                  </wp:positionH>
                  <wp:positionV relativeFrom="paragraph">
                    <wp:posOffset>1984706</wp:posOffset>
                  </wp:positionV>
                  <wp:extent cx="97155" cy="99697"/>
                  <wp:effectExtent l="17779" t="1271" r="15874" b="15874"/>
                  <wp:wrapNone/>
                  <wp:docPr id="162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 flipV="1">
                            <a:off x="0" y="0"/>
                            <a:ext cx="97155" cy="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4852675</wp:posOffset>
                  </wp:positionH>
                  <wp:positionV relativeFrom="paragraph">
                    <wp:posOffset>2006905</wp:posOffset>
                  </wp:positionV>
                  <wp:extent cx="237487" cy="69851"/>
                  <wp:effectExtent l="0" t="0" r="10163" b="6349"/>
                  <wp:wrapNone/>
                  <wp:docPr id="163" name="Рисунок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37487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>
                      <wp:simplePos x="0" y="0"/>
                      <wp:positionH relativeFrom="column">
                        <wp:posOffset>2723833</wp:posOffset>
                      </wp:positionH>
                      <wp:positionV relativeFrom="paragraph">
                        <wp:posOffset>2023730</wp:posOffset>
                      </wp:positionV>
                      <wp:extent cx="45720" cy="131445"/>
                      <wp:effectExtent l="19050" t="19050" r="30480" b="20955"/>
                      <wp:wrapNone/>
                      <wp:docPr id="164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2917CA24" id="Rectangle 341" o:spid="_x0000_s1026" style="position:absolute;margin-left:214.5pt;margin-top:159.35pt;width:3.6pt;height:10.35pt;rotation:11796470fd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02112" behindDoc="0" locked="0" layoutInCell="1" allowOverlap="1">
                  <wp:simplePos x="0" y="0"/>
                  <wp:positionH relativeFrom="margin">
                    <wp:posOffset>1875490</wp:posOffset>
                  </wp:positionH>
                  <wp:positionV relativeFrom="paragraph">
                    <wp:posOffset>2117392</wp:posOffset>
                  </wp:positionV>
                  <wp:extent cx="97155" cy="99697"/>
                  <wp:effectExtent l="17779" t="1271" r="15874" b="15874"/>
                  <wp:wrapNone/>
                  <wp:docPr id="165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V="1">
                            <a:off x="0" y="0"/>
                            <a:ext cx="97155" cy="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07232" behindDoc="0" locked="0" layoutInCell="1" allowOverlap="1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2098355</wp:posOffset>
                  </wp:positionV>
                  <wp:extent cx="237487" cy="69851"/>
                  <wp:effectExtent l="0" t="0" r="0" b="6349"/>
                  <wp:wrapNone/>
                  <wp:docPr id="166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l="28403" t="71727" r="41729" b="12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7" cy="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05184" behindDoc="0" locked="0" layoutInCell="1" allowOverlap="1">
                  <wp:simplePos x="0" y="0"/>
                  <wp:positionH relativeFrom="column">
                    <wp:posOffset>1503665</wp:posOffset>
                  </wp:positionH>
                  <wp:positionV relativeFrom="paragraph">
                    <wp:posOffset>1970083</wp:posOffset>
                  </wp:positionV>
                  <wp:extent cx="250829" cy="75566"/>
                  <wp:effectExtent l="0" t="0" r="15871" b="634"/>
                  <wp:wrapNone/>
                  <wp:docPr id="167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28064" t="47703" r="42227" b="36390"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250829" cy="7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41024" behindDoc="0" locked="0" layoutInCell="1" allowOverlap="1">
                  <wp:simplePos x="0" y="0"/>
                  <wp:positionH relativeFrom="margin">
                    <wp:posOffset>2901633</wp:posOffset>
                  </wp:positionH>
                  <wp:positionV relativeFrom="paragraph">
                    <wp:posOffset>4048127</wp:posOffset>
                  </wp:positionV>
                  <wp:extent cx="104771" cy="113028"/>
                  <wp:effectExtent l="14922" t="4128" r="5400" b="5401"/>
                  <wp:wrapNone/>
                  <wp:docPr id="168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13" flipV="1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>
                      <wp:simplePos x="0" y="0"/>
                      <wp:positionH relativeFrom="column">
                        <wp:posOffset>3035295</wp:posOffset>
                      </wp:positionH>
                      <wp:positionV relativeFrom="paragraph">
                        <wp:posOffset>212405</wp:posOffset>
                      </wp:positionV>
                      <wp:extent cx="960751" cy="0"/>
                      <wp:effectExtent l="0" t="19050" r="29849" b="19050"/>
                      <wp:wrapNone/>
                      <wp:docPr id="169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07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03A04D2" id="Прямая соединительная линия 60" o:spid="_x0000_s1026" type="#_x0000_t32" style="position:absolute;margin-left:239pt;margin-top:16.7pt;width:75.65pt;height:0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" strokecolor="#c55a11" strokeweight="2.25pt">
                      <v:stroke joinstyle="miter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>
                      <wp:simplePos x="0" y="0"/>
                      <wp:positionH relativeFrom="column">
                        <wp:posOffset>4166865</wp:posOffset>
                      </wp:positionH>
                      <wp:positionV relativeFrom="paragraph">
                        <wp:posOffset>2018015</wp:posOffset>
                      </wp:positionV>
                      <wp:extent cx="45720" cy="131445"/>
                      <wp:effectExtent l="19050" t="19050" r="30480" b="20955"/>
                      <wp:wrapNone/>
                      <wp:docPr id="170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644DEF3F" id="Rectangle 341" o:spid="_x0000_s1026" style="position:absolute;margin-left:328.1pt;margin-top:158.9pt;width:3.6pt;height:10.35pt;rotation:11796470fd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margin">
                    <wp:posOffset>3902070</wp:posOffset>
                  </wp:positionH>
                  <wp:positionV relativeFrom="paragraph">
                    <wp:posOffset>3887631</wp:posOffset>
                  </wp:positionV>
                  <wp:extent cx="104771" cy="113028"/>
                  <wp:effectExtent l="14922" t="4128" r="5400" b="5401"/>
                  <wp:wrapNone/>
                  <wp:docPr id="171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04771" cy="11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margin">
                    <wp:posOffset>2818290</wp:posOffset>
                  </wp:positionH>
                  <wp:positionV relativeFrom="paragraph">
                    <wp:posOffset>184781</wp:posOffset>
                  </wp:positionV>
                  <wp:extent cx="122557" cy="114930"/>
                  <wp:effectExtent l="0" t="0" r="0" b="0"/>
                  <wp:wrapNone/>
                  <wp:docPr id="172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22557" cy="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column">
                        <wp:posOffset>2955270</wp:posOffset>
                      </wp:positionH>
                      <wp:positionV relativeFrom="paragraph">
                        <wp:posOffset>281300</wp:posOffset>
                      </wp:positionV>
                      <wp:extent cx="45720" cy="131445"/>
                      <wp:effectExtent l="33337" t="23813" r="25718" b="25717"/>
                      <wp:wrapNone/>
                      <wp:docPr id="173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0D6A7E34" id="Rectangle 342" o:spid="_x0000_s1026" style="position:absolute;margin-left:232.7pt;margin-top:22.15pt;width:3.6pt;height:10.35pt;rotation:5898254fd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3767996</wp:posOffset>
                  </wp:positionH>
                  <wp:positionV relativeFrom="paragraph">
                    <wp:posOffset>3885468</wp:posOffset>
                  </wp:positionV>
                  <wp:extent cx="117692" cy="117692"/>
                  <wp:effectExtent l="0" t="0" r="15658" b="15658"/>
                  <wp:wrapNone/>
                  <wp:docPr id="174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 flipH="1">
                            <a:off x="0" y="0"/>
                            <a:ext cx="117692" cy="1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793920" behindDoc="0" locked="0" layoutInCell="1" allowOverlap="1">
                  <wp:simplePos x="0" y="0"/>
                  <wp:positionH relativeFrom="column">
                    <wp:posOffset>3026701</wp:posOffset>
                  </wp:positionH>
                  <wp:positionV relativeFrom="paragraph">
                    <wp:posOffset>4058564</wp:posOffset>
                  </wp:positionV>
                  <wp:extent cx="117911" cy="117911"/>
                  <wp:effectExtent l="0" t="0" r="15439" b="15439"/>
                  <wp:wrapNone/>
                  <wp:docPr id="175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117911" cy="1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>
                      <wp:simplePos x="0" y="0"/>
                      <wp:positionH relativeFrom="column">
                        <wp:posOffset>3594719</wp:posOffset>
                      </wp:positionH>
                      <wp:positionV relativeFrom="paragraph">
                        <wp:posOffset>3879218</wp:posOffset>
                      </wp:positionV>
                      <wp:extent cx="45720" cy="131445"/>
                      <wp:effectExtent l="33337" t="23813" r="25718" b="25717"/>
                      <wp:wrapNone/>
                      <wp:docPr id="176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992134B" id="Rectangle 344" o:spid="_x0000_s1026" style="position:absolute;margin-left:283.05pt;margin-top:305.45pt;width:3.6pt;height:10.35pt;rotation:5898254fd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>
                      <wp:simplePos x="0" y="0"/>
                      <wp:positionH relativeFrom="column">
                        <wp:posOffset>3169907</wp:posOffset>
                      </wp:positionH>
                      <wp:positionV relativeFrom="paragraph">
                        <wp:posOffset>3874764</wp:posOffset>
                      </wp:positionV>
                      <wp:extent cx="45720" cy="131445"/>
                      <wp:effectExtent l="33337" t="23813" r="25718" b="25717"/>
                      <wp:wrapNone/>
                      <wp:docPr id="177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122211E8" id="Rectangle 343" o:spid="_x0000_s1026" style="position:absolute;margin-left:249.6pt;margin-top:305.1pt;width:3.6pt;height:10.35pt;rotation:5898254fd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>
                      <wp:simplePos x="0" y="0"/>
                      <wp:positionH relativeFrom="column">
                        <wp:posOffset>4112257</wp:posOffset>
                      </wp:positionH>
                      <wp:positionV relativeFrom="paragraph">
                        <wp:posOffset>1367156</wp:posOffset>
                      </wp:positionV>
                      <wp:extent cx="631" cy="155576"/>
                      <wp:effectExtent l="19050" t="19050" r="37469" b="34924"/>
                      <wp:wrapNone/>
                      <wp:docPr id="178" name="AutoShap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DADCD39" id="AutoShape 337" o:spid="_x0000_s1026" type="#_x0000_t32" style="position:absolute;margin-left:323.8pt;margin-top:107.65pt;width:.05pt;height:12.2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4117342</wp:posOffset>
                      </wp:positionH>
                      <wp:positionV relativeFrom="paragraph">
                        <wp:posOffset>737865</wp:posOffset>
                      </wp:positionV>
                      <wp:extent cx="0" cy="156207"/>
                      <wp:effectExtent l="19050" t="0" r="19050" b="34293"/>
                      <wp:wrapNone/>
                      <wp:docPr id="179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B7BD2B3" id="AutoShape 332" o:spid="_x0000_s1026" type="#_x0000_t32" style="position:absolute;margin-left:324.2pt;margin-top:58.1pt;width:0;height:12.3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>
                      <wp:simplePos x="0" y="0"/>
                      <wp:positionH relativeFrom="column">
                        <wp:posOffset>3104516</wp:posOffset>
                      </wp:positionH>
                      <wp:positionV relativeFrom="paragraph">
                        <wp:posOffset>3691889</wp:posOffset>
                      </wp:positionV>
                      <wp:extent cx="0" cy="155577"/>
                      <wp:effectExtent l="19050" t="0" r="19050" b="34923"/>
                      <wp:wrapNone/>
                      <wp:docPr id="180" name="AutoShap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10A8F08" id="AutoShape 336" o:spid="_x0000_s1026" type="#_x0000_t32" style="position:absolute;margin-left:244.45pt;margin-top:290.7pt;width:0;height:12.2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>
                      <wp:simplePos x="0" y="0"/>
                      <wp:positionH relativeFrom="column">
                        <wp:posOffset>3746497</wp:posOffset>
                      </wp:positionH>
                      <wp:positionV relativeFrom="paragraph">
                        <wp:posOffset>3683002</wp:posOffset>
                      </wp:positionV>
                      <wp:extent cx="631" cy="155576"/>
                      <wp:effectExtent l="19050" t="19050" r="37469" b="34924"/>
                      <wp:wrapNone/>
                      <wp:docPr id="181" name="AutoShap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5A564B86" id="AutoShape 335" o:spid="_x0000_s1026" type="#_x0000_t32" style="position:absolute;margin-left:295pt;margin-top:290pt;width:.05pt;height:12.2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3108329</wp:posOffset>
                      </wp:positionH>
                      <wp:positionV relativeFrom="paragraph">
                        <wp:posOffset>2385697</wp:posOffset>
                      </wp:positionV>
                      <wp:extent cx="0" cy="155576"/>
                      <wp:effectExtent l="19050" t="0" r="19050" b="34924"/>
                      <wp:wrapNone/>
                      <wp:docPr id="182" name="AutoShap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7A67936B" id="AutoShape 339" o:spid="_x0000_s1026" type="#_x0000_t32" style="position:absolute;margin-left:244.75pt;margin-top:187.85pt;width:0;height:12.2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>
                      <wp:simplePos x="0" y="0"/>
                      <wp:positionH relativeFrom="column">
                        <wp:posOffset>2827023</wp:posOffset>
                      </wp:positionH>
                      <wp:positionV relativeFrom="paragraph">
                        <wp:posOffset>1406520</wp:posOffset>
                      </wp:positionV>
                      <wp:extent cx="0" cy="156207"/>
                      <wp:effectExtent l="19050" t="0" r="19050" b="34293"/>
                      <wp:wrapNone/>
                      <wp:docPr id="183" name="AutoShap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20ED323D" id="AutoShape 338" o:spid="_x0000_s1026" type="#_x0000_t32" style="position:absolute;margin-left:222.6pt;margin-top:110.75pt;width:0;height:12.3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column">
                        <wp:posOffset>3759198</wp:posOffset>
                      </wp:positionH>
                      <wp:positionV relativeFrom="paragraph">
                        <wp:posOffset>3041010</wp:posOffset>
                      </wp:positionV>
                      <wp:extent cx="631" cy="156207"/>
                      <wp:effectExtent l="19050" t="19050" r="37469" b="34293"/>
                      <wp:wrapNone/>
                      <wp:docPr id="184" name="AutoShap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" cy="1562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1E61DF7" id="AutoShape 334" o:spid="_x0000_s1026" type="#_x0000_t32" style="position:absolute;margin-left:296pt;margin-top:239.45pt;width:.05pt;height:12.3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>
                      <wp:simplePos x="0" y="0"/>
                      <wp:positionH relativeFrom="column">
                        <wp:posOffset>3758568</wp:posOffset>
                      </wp:positionH>
                      <wp:positionV relativeFrom="paragraph">
                        <wp:posOffset>2355851</wp:posOffset>
                      </wp:positionV>
                      <wp:extent cx="0" cy="155576"/>
                      <wp:effectExtent l="19050" t="0" r="19050" b="34924"/>
                      <wp:wrapNone/>
                      <wp:docPr id="185" name="AutoShap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F2B0D2D" id="AutoShape 333" o:spid="_x0000_s1026" type="#_x0000_t32" style="position:absolute;margin-left:295.95pt;margin-top:185.5pt;width:0;height:12.2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3117217</wp:posOffset>
                      </wp:positionH>
                      <wp:positionV relativeFrom="paragraph">
                        <wp:posOffset>3025777</wp:posOffset>
                      </wp:positionV>
                      <wp:extent cx="0" cy="155576"/>
                      <wp:effectExtent l="19050" t="0" r="19050" b="34924"/>
                      <wp:wrapNone/>
                      <wp:docPr id="186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>
                                <a:solidFill>
                                  <a:srgbClr val="C55A1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335FF35" id="AutoShape 331" o:spid="_x0000_s1026" type="#_x0000_t32" style="position:absolute;margin-left:245.45pt;margin-top:238.25pt;width:0;height:12.2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" strokecolor="#c55a11" strokeweight="2.25pt"/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7084542" cy="4348136"/>
                  <wp:effectExtent l="0" t="0" r="2058" b="0"/>
                  <wp:docPr id="187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 l="26111" t="10111" r="22334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542" cy="434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с 17.00 до 22.30 в месте проведения Мероприятия на участках автомобильных дорог по улицам: Ленина, Невского, Комсомольская, 9 мая.</w:t>
      </w:r>
    </w:p>
    <w:p w:rsidR="0038789D" w:rsidRDefault="0038789D">
      <w:pPr>
        <w:tabs>
          <w:tab w:val="left" w:pos="6645"/>
        </w:tabs>
        <w:spacing w:line="276" w:lineRule="auto"/>
        <w:jc w:val="center"/>
        <w:rPr>
          <w:rFonts w:ascii="Liberation Serif" w:hAnsi="Liberation Serif"/>
          <w:b/>
        </w:rPr>
      </w:pPr>
      <w:r>
        <w:rPr>
          <w:noProof/>
        </w:rPr>
        <w:lastRenderedPageBreak/>
        <w:drawing>
          <wp:inline distT="0" distB="0" distL="0" distR="0" wp14:anchorId="433E972D" wp14:editId="6F6EDAE8">
            <wp:extent cx="9307134" cy="1690613"/>
            <wp:effectExtent l="0" t="0" r="0" b="50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29466" cy="1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7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2"/>
        <w:gridCol w:w="2345"/>
        <w:gridCol w:w="11199"/>
      </w:tblGrid>
      <w:tr w:rsidR="00762490">
        <w:trPr>
          <w:trHeight w:val="5573"/>
        </w:trPr>
        <w:tc>
          <w:tcPr>
            <w:tcW w:w="1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9456" behindDoc="0" locked="0" layoutInCell="1" allowOverlap="1">
                  <wp:simplePos x="0" y="0"/>
                  <wp:positionH relativeFrom="column">
                    <wp:posOffset>330839</wp:posOffset>
                  </wp:positionH>
                  <wp:positionV relativeFrom="paragraph">
                    <wp:posOffset>1906267</wp:posOffset>
                  </wp:positionV>
                  <wp:extent cx="226698" cy="226698"/>
                  <wp:effectExtent l="0" t="0" r="1902" b="1902"/>
                  <wp:wrapNone/>
                  <wp:docPr id="188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8" cy="2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8432" behindDoc="0" locked="0" layoutInCell="1" allowOverlap="1">
                  <wp:simplePos x="0" y="0"/>
                  <wp:positionH relativeFrom="margin">
                    <wp:posOffset>307018</wp:posOffset>
                  </wp:positionH>
                  <wp:positionV relativeFrom="paragraph">
                    <wp:posOffset>1351282</wp:posOffset>
                  </wp:positionV>
                  <wp:extent cx="252731" cy="248917"/>
                  <wp:effectExtent l="0" t="0" r="0" b="0"/>
                  <wp:wrapNone/>
                  <wp:docPr id="18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>
                      <wp:simplePos x="0" y="0"/>
                      <wp:positionH relativeFrom="column">
                        <wp:posOffset>352108</wp:posOffset>
                      </wp:positionH>
                      <wp:positionV relativeFrom="paragraph">
                        <wp:posOffset>334322</wp:posOffset>
                      </wp:positionV>
                      <wp:extent cx="115571" cy="298451"/>
                      <wp:effectExtent l="22860" t="34290" r="21589" b="21589"/>
                      <wp:wrapNone/>
                      <wp:docPr id="19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EFB17E2" id="Прямоугольник 80" o:spid="_x0000_s1026" style="position:absolute;margin-left:27.75pt;margin-top:26.3pt;width:9.1pt;height:23.5pt;rotation:-5898236fd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Liberation Serif" w:hAnsi="Liberation Serif"/>
                <w:noProof/>
                <w:sz w:val="24"/>
                <w:szCs w:val="24"/>
              </w:rPr>
              <w:drawing>
                <wp:anchor distT="0" distB="0" distL="114300" distR="114300" simplePos="0" relativeHeight="25185740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898526</wp:posOffset>
                  </wp:positionV>
                  <wp:extent cx="500377" cy="148590"/>
                  <wp:effectExtent l="0" t="0" r="0" b="3810"/>
                  <wp:wrapNone/>
                  <wp:docPr id="191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 l="28072" t="25737" r="42095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762490" w:rsidRDefault="00762490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  <w:r>
              <w:rPr>
                <w:rFonts w:ascii="Liberation Serif" w:hAnsi="Liberation Serif"/>
                <w:sz w:val="22"/>
                <w:szCs w:val="24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  <w:r>
              <w:rPr>
                <w:rFonts w:ascii="Liberation Serif" w:hAnsi="Liberation Serif"/>
                <w:sz w:val="22"/>
                <w:szCs w:val="24"/>
              </w:rPr>
              <w:t>Направление объезда:</w:t>
            </w:r>
          </w:p>
          <w:p w:rsidR="00762490" w:rsidRDefault="00DE7AFB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  <w:r>
              <w:rPr>
                <w:rFonts w:ascii="Liberation Serif" w:hAnsi="Liberation Serif"/>
                <w:sz w:val="22"/>
                <w:szCs w:val="24"/>
              </w:rPr>
              <w:t>6.18.1</w:t>
            </w:r>
          </w:p>
          <w:p w:rsidR="00762490" w:rsidRDefault="00762490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</w:p>
          <w:p w:rsidR="00762490" w:rsidRDefault="00DE7AFB">
            <w:pPr>
              <w:textAlignment w:val="auto"/>
            </w:pPr>
            <w:r>
              <w:rPr>
                <w:rFonts w:ascii="Liberation Serif" w:hAnsi="Liberation Serif"/>
                <w:sz w:val="22"/>
                <w:szCs w:val="24"/>
              </w:rPr>
              <w:t>Дорожный знак «6.8.2. Тупик»</w:t>
            </w:r>
            <w:r>
              <w:rPr>
                <w:rFonts w:ascii="Liberation Serif" w:eastAsia="Calibri" w:hAnsi="Liberation Serif"/>
              </w:rPr>
              <w:t xml:space="preserve"> </w:t>
            </w:r>
          </w:p>
          <w:p w:rsidR="00762490" w:rsidRDefault="00762490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  <w:r>
              <w:rPr>
                <w:rFonts w:ascii="Liberation Serif" w:hAnsi="Liberation Serif"/>
                <w:sz w:val="22"/>
                <w:szCs w:val="24"/>
              </w:rPr>
              <w:t>Дорожный знак «4.1.1. Движение прямо»</w:t>
            </w:r>
          </w:p>
          <w:p w:rsidR="00762490" w:rsidRDefault="00762490">
            <w:pPr>
              <w:textAlignment w:val="auto"/>
              <w:rPr>
                <w:rFonts w:ascii="Liberation Serif" w:hAnsi="Liberation Serif"/>
                <w:sz w:val="22"/>
                <w:szCs w:val="24"/>
              </w:rPr>
            </w:pPr>
          </w:p>
          <w:p w:rsidR="00762490" w:rsidRDefault="00762490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11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762490" w:rsidRDefault="00DE7AFB">
            <w:pPr>
              <w:textAlignment w:val="auto"/>
            </w:pP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48192" behindDoc="0" locked="0" layoutInCell="1" allowOverlap="1">
                  <wp:simplePos x="0" y="0"/>
                  <wp:positionH relativeFrom="column">
                    <wp:posOffset>4773928</wp:posOffset>
                  </wp:positionH>
                  <wp:positionV relativeFrom="paragraph">
                    <wp:posOffset>3174359</wp:posOffset>
                  </wp:positionV>
                  <wp:extent cx="160650" cy="160650"/>
                  <wp:effectExtent l="38100" t="38100" r="10800" b="29850"/>
                  <wp:wrapNone/>
                  <wp:docPr id="192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7473036">
                            <a:off x="0" y="0"/>
                            <a:ext cx="160650" cy="1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5360" behindDoc="0" locked="0" layoutInCell="1" allowOverlap="1">
                  <wp:simplePos x="0" y="0"/>
                  <wp:positionH relativeFrom="column">
                    <wp:posOffset>476000</wp:posOffset>
                  </wp:positionH>
                  <wp:positionV relativeFrom="paragraph">
                    <wp:posOffset>2620012</wp:posOffset>
                  </wp:positionV>
                  <wp:extent cx="343814" cy="98554"/>
                  <wp:effectExtent l="19050" t="95250" r="0" b="91946"/>
                  <wp:wrapNone/>
                  <wp:docPr id="193" name="Рисунок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 l="28072" t="25737" r="42095" b="59060"/>
                          <a:stretch>
                            <a:fillRect/>
                          </a:stretch>
                        </pic:blipFill>
                        <pic:spPr>
                          <a:xfrm rot="8982729">
                            <a:off x="0" y="0"/>
                            <a:ext cx="343814" cy="9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4336" behindDoc="0" locked="0" layoutInCell="1" allowOverlap="1">
                  <wp:simplePos x="0" y="0"/>
                  <wp:positionH relativeFrom="column">
                    <wp:posOffset>1109624</wp:posOffset>
                  </wp:positionH>
                  <wp:positionV relativeFrom="paragraph">
                    <wp:posOffset>3165936</wp:posOffset>
                  </wp:positionV>
                  <wp:extent cx="343814" cy="98554"/>
                  <wp:effectExtent l="0" t="0" r="0" b="0"/>
                  <wp:wrapNone/>
                  <wp:docPr id="194" name="Рисунок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 l="28072" t="25737" r="42095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" cy="9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3312" behindDoc="0" locked="0" layoutInCell="1" allowOverlap="1">
                  <wp:simplePos x="0" y="0"/>
                  <wp:positionH relativeFrom="margin">
                    <wp:posOffset>1114425</wp:posOffset>
                  </wp:positionH>
                  <wp:positionV relativeFrom="paragraph">
                    <wp:posOffset>2985863</wp:posOffset>
                  </wp:positionV>
                  <wp:extent cx="166905" cy="161419"/>
                  <wp:effectExtent l="0" t="0" r="4545" b="0"/>
                  <wp:wrapNone/>
                  <wp:docPr id="19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6905" cy="1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2288" behindDoc="0" locked="0" layoutInCell="1" allowOverlap="1">
                  <wp:simplePos x="0" y="0"/>
                  <wp:positionH relativeFrom="margin">
                    <wp:posOffset>718382</wp:posOffset>
                  </wp:positionH>
                  <wp:positionV relativeFrom="paragraph">
                    <wp:posOffset>2676785</wp:posOffset>
                  </wp:positionV>
                  <wp:extent cx="166905" cy="161419"/>
                  <wp:effectExtent l="38100" t="38100" r="23595" b="48131"/>
                  <wp:wrapNone/>
                  <wp:docPr id="196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9781482" flipV="1">
                            <a:off x="0" y="0"/>
                            <a:ext cx="166905" cy="1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0240" behindDoc="0" locked="0" layoutInCell="1" allowOverlap="1">
                  <wp:simplePos x="0" y="0"/>
                  <wp:positionH relativeFrom="column">
                    <wp:posOffset>3999218</wp:posOffset>
                  </wp:positionH>
                  <wp:positionV relativeFrom="paragraph">
                    <wp:posOffset>3000372</wp:posOffset>
                  </wp:positionV>
                  <wp:extent cx="161053" cy="161053"/>
                  <wp:effectExtent l="38100" t="38100" r="10397" b="48497"/>
                  <wp:wrapNone/>
                  <wp:docPr id="197" name="Рисунок 4" descr="C:\Documents and Settings\Admin\Рабочий стол\1200px-Vienna_Convention_road_sign_D1a-V1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7352859">
                            <a:off x="0" y="0"/>
                            <a:ext cx="161053" cy="16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51264" behindDoc="0" locked="0" layoutInCell="1" allowOverlap="1">
                  <wp:simplePos x="0" y="0"/>
                  <wp:positionH relativeFrom="margin">
                    <wp:posOffset>3837927</wp:posOffset>
                  </wp:positionH>
                  <wp:positionV relativeFrom="paragraph">
                    <wp:posOffset>2908310</wp:posOffset>
                  </wp:positionV>
                  <wp:extent cx="166905" cy="161419"/>
                  <wp:effectExtent l="40843" t="35357" r="26338" b="45388"/>
                  <wp:wrapNone/>
                  <wp:docPr id="198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349868" flipV="1">
                            <a:off x="0" y="0"/>
                            <a:ext cx="166905" cy="1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</w:rPr>
              <w:drawing>
                <wp:anchor distT="0" distB="0" distL="114300" distR="114300" simplePos="0" relativeHeight="251849216" behindDoc="0" locked="0" layoutInCell="1" allowOverlap="1">
                  <wp:simplePos x="0" y="0"/>
                  <wp:positionH relativeFrom="margin">
                    <wp:posOffset>4936778</wp:posOffset>
                  </wp:positionH>
                  <wp:positionV relativeFrom="paragraph">
                    <wp:posOffset>3243466</wp:posOffset>
                  </wp:positionV>
                  <wp:extent cx="166905" cy="161419"/>
                  <wp:effectExtent l="40843" t="35357" r="26338" b="26338"/>
                  <wp:wrapNone/>
                  <wp:docPr id="19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6675485" flipV="1">
                            <a:off x="0" y="0"/>
                            <a:ext cx="166905" cy="1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>
                      <wp:simplePos x="0" y="0"/>
                      <wp:positionH relativeFrom="column">
                        <wp:posOffset>4517830</wp:posOffset>
                      </wp:positionH>
                      <wp:positionV relativeFrom="paragraph">
                        <wp:posOffset>3279138</wp:posOffset>
                      </wp:positionV>
                      <wp:extent cx="45720" cy="131445"/>
                      <wp:effectExtent l="19050" t="19050" r="11430" b="20955"/>
                      <wp:wrapNone/>
                      <wp:docPr id="200" name="Прямоугольник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1C01764" id="Прямоугольник 281" o:spid="_x0000_s1026" style="position:absolute;margin-left:355.75pt;margin-top:258.2pt;width:3.6pt;height:10.3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>
                      <wp:simplePos x="0" y="0"/>
                      <wp:positionH relativeFrom="column">
                        <wp:posOffset>3829187</wp:posOffset>
                      </wp:positionH>
                      <wp:positionV relativeFrom="paragraph">
                        <wp:posOffset>3183373</wp:posOffset>
                      </wp:positionV>
                      <wp:extent cx="45720" cy="131445"/>
                      <wp:effectExtent l="19050" t="19050" r="11430" b="20955"/>
                      <wp:wrapNone/>
                      <wp:docPr id="201" name="Прямоугольник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7871CF9E" id="Прямоугольник 283" o:spid="_x0000_s1026" style="position:absolute;margin-left:301.5pt;margin-top:250.65pt;width:3.6pt;height:10.3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Liberation Serif" w:eastAsia="Calibri" w:hAnsi="Liberation Serif"/>
                <w:noProof/>
              </w:rPr>
              <w:drawing>
                <wp:inline distT="0" distB="0" distL="0" distR="0">
                  <wp:extent cx="6962771" cy="3848096"/>
                  <wp:effectExtent l="0" t="0" r="0" b="4"/>
                  <wp:docPr id="202" name="Рисунок 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 l="31270" t="15761" r="17099" b="14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771" cy="384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</w:p>
    <w:p w:rsidR="00762490" w:rsidRDefault="00DE7AFB">
      <w:pPr>
        <w:jc w:val="both"/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в месте проведения Мероприятия, посвященного</w:t>
      </w:r>
      <w:r>
        <w:rPr>
          <w:rFonts w:ascii="Liberation Serif" w:hAnsi="Liberation Serif"/>
          <w:bCs/>
          <w:sz w:val="22"/>
          <w:szCs w:val="22"/>
        </w:rPr>
        <w:t xml:space="preserve"> празднованию 77-й годовщины Победы в Великой Отечественной войне 1941-1945 годов </w:t>
      </w:r>
      <w:r>
        <w:rPr>
          <w:rFonts w:ascii="Liberation Serif" w:hAnsi="Liberation Serif"/>
          <w:sz w:val="22"/>
          <w:szCs w:val="22"/>
        </w:rPr>
        <w:t xml:space="preserve">(г. Заречный, д. </w:t>
      </w:r>
      <w:proofErr w:type="spellStart"/>
      <w:r>
        <w:rPr>
          <w:rFonts w:ascii="Liberation Serif" w:hAnsi="Liberation Serif"/>
          <w:sz w:val="22"/>
          <w:szCs w:val="22"/>
        </w:rPr>
        <w:t>Курманка</w:t>
      </w:r>
      <w:proofErr w:type="spellEnd"/>
      <w:r>
        <w:rPr>
          <w:rFonts w:ascii="Liberation Serif" w:hAnsi="Liberation Serif"/>
          <w:sz w:val="22"/>
          <w:szCs w:val="22"/>
        </w:rPr>
        <w:t xml:space="preserve"> ул. Гагарина, Толмачева, </w:t>
      </w:r>
      <w:proofErr w:type="spellStart"/>
      <w:r>
        <w:rPr>
          <w:rFonts w:ascii="Liberation Serif" w:hAnsi="Liberation Serif"/>
          <w:sz w:val="22"/>
          <w:szCs w:val="22"/>
        </w:rPr>
        <w:t>Вайнера</w:t>
      </w:r>
      <w:proofErr w:type="spellEnd"/>
      <w:r>
        <w:rPr>
          <w:rFonts w:ascii="Liberation Serif" w:hAnsi="Liberation Serif"/>
          <w:sz w:val="22"/>
          <w:szCs w:val="22"/>
        </w:rPr>
        <w:t>) с 09.30 до 11.30 часов.</w:t>
      </w:r>
    </w:p>
    <w:p w:rsidR="0038789D" w:rsidRDefault="0038789D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B78B06A" wp14:editId="2A7D30A8">
            <wp:extent cx="9777730" cy="1728470"/>
            <wp:effectExtent l="0" t="0" r="0" b="508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04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5"/>
        <w:gridCol w:w="1900"/>
        <w:gridCol w:w="10146"/>
      </w:tblGrid>
      <w:tr w:rsidR="00762490">
        <w:trPr>
          <w:trHeight w:val="5562"/>
          <w:jc w:val="center"/>
        </w:trPr>
        <w:tc>
          <w:tcPr>
            <w:tcW w:w="9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bookmarkStart w:id="0" w:name="_GoBack"/>
            <w:bookmarkEnd w:id="0"/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872768" behindDoc="0" locked="0" layoutInCell="1" allowOverlap="1">
                  <wp:simplePos x="0" y="0"/>
                  <wp:positionH relativeFrom="column">
                    <wp:posOffset>74925</wp:posOffset>
                  </wp:positionH>
                  <wp:positionV relativeFrom="paragraph">
                    <wp:posOffset>1672593</wp:posOffset>
                  </wp:positionV>
                  <wp:extent cx="502289" cy="147959"/>
                  <wp:effectExtent l="0" t="0" r="0" b="4441"/>
                  <wp:wrapNone/>
                  <wp:docPr id="203" name="Рисунок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 l="28403" t="71726" r="41729" b="12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9" cy="1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74816" behindDoc="0" locked="0" layoutInCell="1" allowOverlap="1">
                  <wp:simplePos x="0" y="0"/>
                  <wp:positionH relativeFrom="margin">
                    <wp:posOffset>280044</wp:posOffset>
                  </wp:positionH>
                  <wp:positionV relativeFrom="paragraph">
                    <wp:posOffset>2684148</wp:posOffset>
                  </wp:positionV>
                  <wp:extent cx="252731" cy="248917"/>
                  <wp:effectExtent l="0" t="0" r="0" b="0"/>
                  <wp:wrapNone/>
                  <wp:docPr id="204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73792" behindDoc="0" locked="0" layoutInCell="1" allowOverlap="1">
                  <wp:simplePos x="0" y="0"/>
                  <wp:positionH relativeFrom="margin">
                    <wp:posOffset>279404</wp:posOffset>
                  </wp:positionH>
                  <wp:positionV relativeFrom="paragraph">
                    <wp:posOffset>2289813</wp:posOffset>
                  </wp:positionV>
                  <wp:extent cx="252731" cy="248917"/>
                  <wp:effectExtent l="0" t="0" r="0" b="0"/>
                  <wp:wrapNone/>
                  <wp:docPr id="205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87072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1042909</wp:posOffset>
                  </wp:positionV>
                  <wp:extent cx="499747" cy="148590"/>
                  <wp:effectExtent l="0" t="0" r="0" b="3810"/>
                  <wp:wrapNone/>
                  <wp:docPr id="206" name="Рисунок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 l="28072" t="25737" r="42095" b="5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7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871744" behindDoc="0" locked="0" layoutInCell="1" allowOverlap="1">
                  <wp:simplePos x="0" y="0"/>
                  <wp:positionH relativeFrom="column">
                    <wp:posOffset>78108</wp:posOffset>
                  </wp:positionH>
                  <wp:positionV relativeFrom="paragraph">
                    <wp:posOffset>1366515</wp:posOffset>
                  </wp:positionV>
                  <wp:extent cx="499747" cy="149861"/>
                  <wp:effectExtent l="0" t="0" r="0" b="2539"/>
                  <wp:wrapNone/>
                  <wp:docPr id="207" name="Рисунок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 l="28064" t="47704" r="42227" b="3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7" cy="14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>
                      <wp:simplePos x="0" y="0"/>
                      <wp:positionH relativeFrom="column">
                        <wp:posOffset>203518</wp:posOffset>
                      </wp:positionH>
                      <wp:positionV relativeFrom="paragraph">
                        <wp:posOffset>173030</wp:posOffset>
                      </wp:positionV>
                      <wp:extent cx="115571" cy="298451"/>
                      <wp:effectExtent l="22860" t="34290" r="21589" b="21589"/>
                      <wp:wrapNone/>
                      <wp:docPr id="208" name="Прямоугольник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4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EFF1F29" id="Прямоугольник 296" o:spid="_x0000_s1026" style="position:absolute;margin-left:16.05pt;margin-top:13.6pt;width:9.1pt;height:23.5pt;rotation:-5898236fd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" strokecolor="re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19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Большегрузный транспорт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sz w:val="22"/>
                <w:szCs w:val="24"/>
              </w:rPr>
              <w:t>Направление объезда: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6.18.1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6.18.2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6.18.3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Дорожный знак «Тупик»:</w:t>
            </w: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6.8.1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</w:p>
          <w:p w:rsidR="00762490" w:rsidRDefault="00DE7AFB">
            <w:pPr>
              <w:textAlignment w:val="auto"/>
              <w:rPr>
                <w:rFonts w:ascii="Calibri" w:eastAsia="Calibri" w:hAnsi="Calibri"/>
                <w:sz w:val="22"/>
                <w:szCs w:val="24"/>
              </w:rPr>
            </w:pPr>
            <w:r>
              <w:rPr>
                <w:rFonts w:ascii="Calibri" w:eastAsia="Calibri" w:hAnsi="Calibri"/>
                <w:sz w:val="22"/>
                <w:szCs w:val="24"/>
              </w:rPr>
              <w:t>6.8.2</w:t>
            </w:r>
          </w:p>
          <w:p w:rsidR="00762490" w:rsidRDefault="00762490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01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490" w:rsidRDefault="00DE7AFB">
            <w:pPr>
              <w:textAlignment w:val="auto"/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861504" behindDoc="0" locked="0" layoutInCell="1" allowOverlap="1">
                  <wp:simplePos x="0" y="0"/>
                  <wp:positionH relativeFrom="margin">
                    <wp:posOffset>3661413</wp:posOffset>
                  </wp:positionH>
                  <wp:positionV relativeFrom="paragraph">
                    <wp:posOffset>697230</wp:posOffset>
                  </wp:positionV>
                  <wp:extent cx="224786" cy="236857"/>
                  <wp:effectExtent l="0" t="0" r="3814" b="0"/>
                  <wp:wrapNone/>
                  <wp:docPr id="209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786" cy="23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867648" behindDoc="0" locked="0" layoutInCell="1" allowOverlap="1">
                  <wp:simplePos x="0" y="0"/>
                  <wp:positionH relativeFrom="column">
                    <wp:posOffset>3517897</wp:posOffset>
                  </wp:positionH>
                  <wp:positionV relativeFrom="paragraph">
                    <wp:posOffset>577845</wp:posOffset>
                  </wp:positionV>
                  <wp:extent cx="379091" cy="108585"/>
                  <wp:effectExtent l="0" t="0" r="1909" b="5715"/>
                  <wp:wrapNone/>
                  <wp:docPr id="2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 l="28072" t="25737" r="42095" b="5905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79091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>
                      <wp:simplePos x="0" y="0"/>
                      <wp:positionH relativeFrom="column">
                        <wp:posOffset>3747918</wp:posOffset>
                      </wp:positionH>
                      <wp:positionV relativeFrom="paragraph">
                        <wp:posOffset>1028388</wp:posOffset>
                      </wp:positionV>
                      <wp:extent cx="67949" cy="152403"/>
                      <wp:effectExtent l="57150" t="38100" r="27301" b="38097"/>
                      <wp:wrapNone/>
                      <wp:docPr id="21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99959">
                                <a:off x="0" y="0"/>
                                <a:ext cx="67949" cy="1524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3AC4A9D5" id="Прямоугольник 6" o:spid="_x0000_s1026" style="position:absolute;margin-left:295.1pt;margin-top:81pt;width:5.35pt;height:12pt;rotation:-1529218fd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>
                      <wp:simplePos x="0" y="0"/>
                      <wp:positionH relativeFrom="column">
                        <wp:posOffset>2757165</wp:posOffset>
                      </wp:positionH>
                      <wp:positionV relativeFrom="paragraph">
                        <wp:posOffset>1589243</wp:posOffset>
                      </wp:positionV>
                      <wp:extent cx="65407" cy="170819"/>
                      <wp:effectExtent l="76200" t="38100" r="29843" b="38731"/>
                      <wp:wrapNone/>
                      <wp:docPr id="212" name="Прямоугольник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01941">
                                <a:off x="0" y="0"/>
                                <a:ext cx="65407" cy="170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47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339073E" id="Прямоугольник 297" o:spid="_x0000_s1026" style="position:absolute;margin-left:217.1pt;margin-top:125.15pt;width:5.15pt;height:13.45pt;rotation:-1854733fd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" strokecolor="re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862528" behindDoc="0" locked="0" layoutInCell="1" allowOverlap="1">
                  <wp:simplePos x="0" y="0"/>
                  <wp:positionH relativeFrom="margin">
                    <wp:posOffset>3979039</wp:posOffset>
                  </wp:positionH>
                  <wp:positionV relativeFrom="paragraph">
                    <wp:posOffset>1563367</wp:posOffset>
                  </wp:positionV>
                  <wp:extent cx="224786" cy="236857"/>
                  <wp:effectExtent l="0" t="0" r="3814" b="0"/>
                  <wp:wrapNone/>
                  <wp:docPr id="213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4786" cy="23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868672" behindDoc="0" locked="0" layoutInCell="1" allowOverlap="1">
                  <wp:simplePos x="0" y="0"/>
                  <wp:positionH relativeFrom="column">
                    <wp:posOffset>3910660</wp:posOffset>
                  </wp:positionH>
                  <wp:positionV relativeFrom="paragraph">
                    <wp:posOffset>3753767</wp:posOffset>
                  </wp:positionV>
                  <wp:extent cx="358444" cy="105375"/>
                  <wp:effectExtent l="0" t="0" r="3506" b="8925"/>
                  <wp:wrapNone/>
                  <wp:docPr id="21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 l="28403" t="71726" r="41729" b="12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" cy="1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66624" behindDoc="0" locked="0" layoutInCell="1" allowOverlap="1">
                  <wp:simplePos x="0" y="0"/>
                  <wp:positionH relativeFrom="column">
                    <wp:posOffset>270433</wp:posOffset>
                  </wp:positionH>
                  <wp:positionV relativeFrom="paragraph">
                    <wp:posOffset>3392398</wp:posOffset>
                  </wp:positionV>
                  <wp:extent cx="379165" cy="114171"/>
                  <wp:effectExtent l="56297" t="853" r="115282" b="982"/>
                  <wp:wrapNone/>
                  <wp:docPr id="215" name="Рисунок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 l="28064" t="47704" r="42227" b="36389"/>
                          <a:stretch>
                            <a:fillRect/>
                          </a:stretch>
                        </pic:blipFill>
                        <pic:spPr>
                          <a:xfrm rot="3346853">
                            <a:off x="0" y="0"/>
                            <a:ext cx="379165" cy="11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863552" behindDoc="0" locked="0" layoutInCell="1" allowOverlap="1">
                  <wp:simplePos x="0" y="0"/>
                  <wp:positionH relativeFrom="margin">
                    <wp:posOffset>487676</wp:posOffset>
                  </wp:positionH>
                  <wp:positionV relativeFrom="paragraph">
                    <wp:posOffset>3148966</wp:posOffset>
                  </wp:positionV>
                  <wp:extent cx="253051" cy="248917"/>
                  <wp:effectExtent l="59217" t="55083" r="15716" b="53816"/>
                  <wp:wrapNone/>
                  <wp:docPr id="21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3308247">
                            <a:off x="0" y="0"/>
                            <a:ext cx="253051" cy="2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6305126" cy="3892207"/>
                  <wp:effectExtent l="0" t="0" r="424" b="0"/>
                  <wp:docPr id="217" name="Рисунок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 l="14726" t="15287" r="17200" b="5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126" cy="389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490" w:rsidRDefault="00DE7AFB">
      <w:pPr>
        <w:autoSpaceDE w:val="0"/>
        <w:jc w:val="both"/>
      </w:pPr>
      <w:r>
        <w:rPr>
          <w:rFonts w:ascii="Liberation Serif" w:hAnsi="Liberation Serif"/>
          <w:sz w:val="22"/>
          <w:szCs w:val="22"/>
        </w:rPr>
        <w:t>Ввести временное ограничение движения транспортных средств 09 мая 2022 года в месте проведения Мероприятия, посвященного</w:t>
      </w:r>
      <w:r>
        <w:rPr>
          <w:rFonts w:ascii="Liberation Serif" w:hAnsi="Liberation Serif"/>
          <w:bCs/>
          <w:sz w:val="22"/>
          <w:szCs w:val="22"/>
        </w:rPr>
        <w:t xml:space="preserve"> празднованию 77-й годовщины Победы в Великой Отечественной войне 1941-1945 годов </w:t>
      </w:r>
      <w:r>
        <w:rPr>
          <w:rFonts w:ascii="Liberation Serif" w:hAnsi="Liberation Serif"/>
          <w:sz w:val="22"/>
          <w:szCs w:val="22"/>
        </w:rPr>
        <w:t>(г. Заречный, д. Гагарка, ул. Розы Люксембург) с 10.30 до 12.30 часов.</w:t>
      </w:r>
    </w:p>
    <w:sectPr w:rsidR="00762490">
      <w:headerReference w:type="default" r:id="rId39"/>
      <w:footerReference w:type="default" r:id="rId40"/>
      <w:pgSz w:w="16838" w:h="11906" w:orient="landscape"/>
      <w:pgMar w:top="426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521" w:rsidRDefault="00C03521">
      <w:r>
        <w:separator/>
      </w:r>
    </w:p>
  </w:endnote>
  <w:endnote w:type="continuationSeparator" w:id="0">
    <w:p w:rsidR="00C03521" w:rsidRDefault="00C0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4C" w:rsidRDefault="00DE7AFB">
    <w:pPr>
      <w:pStyle w:val="ac"/>
      <w:rPr>
        <w:rFonts w:ascii="Liberation Serif" w:hAnsi="Liberation Serif"/>
        <w:sz w:val="16"/>
      </w:rPr>
    </w:pPr>
    <w:r>
      <w:rPr>
        <w:rFonts w:ascii="Liberation Serif" w:hAnsi="Liberation Serif"/>
        <w:sz w:val="16"/>
      </w:rPr>
      <w:t>Ответственные лица:</w:t>
    </w:r>
  </w:p>
  <w:p w:rsidR="00377E4C" w:rsidRDefault="00DE7AFB">
    <w:pPr>
      <w:pStyle w:val="ac"/>
      <w:rPr>
        <w:rFonts w:ascii="Liberation Serif" w:hAnsi="Liberation Serif"/>
        <w:sz w:val="16"/>
      </w:rPr>
    </w:pPr>
    <w:r>
      <w:rPr>
        <w:rFonts w:ascii="Liberation Serif" w:hAnsi="Liberation Serif"/>
        <w:sz w:val="16"/>
      </w:rPr>
      <w:t>Макаров И.Ю., Скоробогатова Я.А.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521" w:rsidRDefault="00C03521">
      <w:r>
        <w:rPr>
          <w:color w:val="000000"/>
        </w:rPr>
        <w:separator/>
      </w:r>
    </w:p>
  </w:footnote>
  <w:footnote w:type="continuationSeparator" w:id="0">
    <w:p w:rsidR="00C03521" w:rsidRDefault="00C03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4C" w:rsidRPr="00273F7A" w:rsidRDefault="00DE7AFB">
    <w:pPr>
      <w:pStyle w:val="aa"/>
      <w:jc w:val="center"/>
      <w:rPr>
        <w:rFonts w:ascii="Liberation Serif" w:hAnsi="Liberation Serif" w:cs="Liberation Serif"/>
        <w:sz w:val="28"/>
      </w:rPr>
    </w:pPr>
    <w:r w:rsidRPr="00273F7A">
      <w:rPr>
        <w:rFonts w:ascii="Liberation Serif" w:hAnsi="Liberation Serif" w:cs="Liberation Serif"/>
        <w:sz w:val="28"/>
      </w:rPr>
      <w:fldChar w:fldCharType="begin"/>
    </w:r>
    <w:r w:rsidRPr="00273F7A">
      <w:rPr>
        <w:rFonts w:ascii="Liberation Serif" w:hAnsi="Liberation Serif" w:cs="Liberation Serif"/>
        <w:sz w:val="28"/>
      </w:rPr>
      <w:instrText xml:space="preserve"> PAGE </w:instrText>
    </w:r>
    <w:r w:rsidRPr="00273F7A">
      <w:rPr>
        <w:rFonts w:ascii="Liberation Serif" w:hAnsi="Liberation Serif" w:cs="Liberation Serif"/>
        <w:sz w:val="28"/>
      </w:rPr>
      <w:fldChar w:fldCharType="separate"/>
    </w:r>
    <w:r w:rsidR="0038789D">
      <w:rPr>
        <w:rFonts w:ascii="Liberation Serif" w:hAnsi="Liberation Serif" w:cs="Liberation Serif"/>
        <w:noProof/>
        <w:sz w:val="28"/>
      </w:rPr>
      <w:t>2</w:t>
    </w:r>
    <w:r w:rsidRPr="00273F7A">
      <w:rPr>
        <w:rFonts w:ascii="Liberation Serif" w:hAnsi="Liberation Serif" w:cs="Liberation Serif"/>
        <w:sz w:val="28"/>
      </w:rPr>
      <w:fldChar w:fldCharType="end"/>
    </w:r>
  </w:p>
  <w:p w:rsidR="00377E4C" w:rsidRDefault="00C0352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4C" w:rsidRDefault="00DE7AFB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 w:rsidR="0038789D">
      <w:rPr>
        <w:noProof/>
      </w:rPr>
      <w:t>8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90"/>
    <w:rsid w:val="000D44E7"/>
    <w:rsid w:val="00273F7A"/>
    <w:rsid w:val="0038789D"/>
    <w:rsid w:val="005D0BF6"/>
    <w:rsid w:val="005F45F0"/>
    <w:rsid w:val="00762490"/>
    <w:rsid w:val="00834D41"/>
    <w:rsid w:val="00867AD6"/>
    <w:rsid w:val="00B82BCB"/>
    <w:rsid w:val="00C03521"/>
    <w:rsid w:val="00DE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236C6"/>
  <w15:docId w15:val="{F68382AE-2B16-4E57-A67C-D61CC896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character" w:styleId="a8">
    <w:name w:val="Hyperlink"/>
    <w:basedOn w:val="a0"/>
    <w:rPr>
      <w:color w:val="0563C1"/>
      <w:u w:val="single"/>
    </w:rPr>
  </w:style>
  <w:style w:type="character" w:styleId="a9">
    <w:name w:val="FollowedHyperlink"/>
    <w:basedOn w:val="a0"/>
    <w:rPr>
      <w:color w:val="954F72"/>
      <w:u w:val="single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pPr>
      <w:suppressAutoHyphens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pPr>
      <w:suppressAutoHyphens/>
    </w:pPr>
    <w:rPr>
      <w:sz w:val="24"/>
      <w:szCs w:val="24"/>
    </w:rPr>
  </w:style>
  <w:style w:type="paragraph" w:styleId="af">
    <w:name w:val="List Paragraph"/>
    <w:basedOn w:val="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od-zarechny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58BEF978</Template>
  <TotalTime>28</TotalTime>
  <Pages>9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7</cp:revision>
  <cp:lastPrinted>2022-04-13T08:16:00Z</cp:lastPrinted>
  <dcterms:created xsi:type="dcterms:W3CDTF">2022-04-13T08:16:00Z</dcterms:created>
  <dcterms:modified xsi:type="dcterms:W3CDTF">2022-04-14T09:56:00Z</dcterms:modified>
</cp:coreProperties>
</file>