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F89" w:rsidRDefault="00472F83" w:rsidP="000C5DDC">
      <w:pPr>
        <w:spacing w:after="0" w:line="240" w:lineRule="auto"/>
        <w:ind w:left="1134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Приложение № 1 к письму</w:t>
      </w:r>
    </w:p>
    <w:p w:rsidR="00324F89" w:rsidRDefault="00472F83" w:rsidP="000C5DDC">
      <w:pPr>
        <w:spacing w:after="0" w:line="240" w:lineRule="auto"/>
        <w:ind w:left="1134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от__________ №_________</w:t>
      </w:r>
    </w:p>
    <w:p w:rsidR="00324F89" w:rsidRDefault="00324F89" w:rsidP="000C5DDC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324F89" w:rsidRDefault="00472F83" w:rsidP="000C5DDC">
      <w:pPr>
        <w:spacing w:after="0" w:line="240" w:lineRule="auto"/>
        <w:jc w:val="center"/>
      </w:pPr>
      <w:r>
        <w:rPr>
          <w:rFonts w:ascii="Liberation Serif" w:hAnsi="Liberation Serif" w:cs="Liberation Serif"/>
          <w:sz w:val="24"/>
          <w:szCs w:val="24"/>
        </w:rPr>
        <w:t xml:space="preserve">Информация о деятельности Общественной палаты </w:t>
      </w:r>
    </w:p>
    <w:p w:rsidR="00324F89" w:rsidRDefault="00472F83" w:rsidP="000C5DDC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  <w:u w:val="single"/>
        </w:rPr>
      </w:pPr>
      <w:r>
        <w:rPr>
          <w:rFonts w:ascii="Liberation Serif" w:hAnsi="Liberation Serif" w:cs="Liberation Serif"/>
          <w:b/>
          <w:sz w:val="24"/>
          <w:szCs w:val="24"/>
          <w:u w:val="single"/>
        </w:rPr>
        <w:t>январь-декабрь 2022 года</w:t>
      </w:r>
    </w:p>
    <w:p w:rsidR="00324F89" w:rsidRDefault="00324F89" w:rsidP="000C5DDC">
      <w:pPr>
        <w:spacing w:after="0" w:line="240" w:lineRule="auto"/>
        <w:jc w:val="both"/>
        <w:rPr>
          <w:rFonts w:ascii="Times New Roman" w:hAnsi="Times New Roman"/>
          <w:b/>
          <w:i/>
          <w:szCs w:val="28"/>
        </w:rPr>
      </w:pPr>
    </w:p>
    <w:p w:rsidR="00324F89" w:rsidRDefault="00324F89" w:rsidP="000C5DDC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324F89" w:rsidRDefault="00324F89" w:rsidP="000C5DDC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tbl>
      <w:tblPr>
        <w:tblW w:w="1506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9"/>
        <w:gridCol w:w="5004"/>
        <w:gridCol w:w="4896"/>
      </w:tblGrid>
      <w:tr w:rsidR="006949CD">
        <w:tc>
          <w:tcPr>
            <w:tcW w:w="15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i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i/>
                <w:sz w:val="24"/>
                <w:szCs w:val="24"/>
              </w:rPr>
              <w:t>Наименование муниципального образования</w:t>
            </w:r>
            <w:r w:rsidR="0030136D">
              <w:rPr>
                <w:rFonts w:ascii="Liberation Serif" w:hAnsi="Liberation Serif" w:cs="Liberation Serif"/>
                <w:b/>
                <w:i/>
                <w:sz w:val="24"/>
                <w:szCs w:val="24"/>
              </w:rPr>
              <w:t xml:space="preserve"> </w:t>
            </w:r>
            <w:r w:rsidR="00C1671B">
              <w:rPr>
                <w:rFonts w:ascii="Liberation Serif" w:hAnsi="Liberation Serif" w:cs="Liberation Serif"/>
                <w:b/>
                <w:i/>
                <w:sz w:val="24"/>
                <w:szCs w:val="24"/>
              </w:rPr>
              <w:t xml:space="preserve">- </w:t>
            </w:r>
            <w:r w:rsidR="0030136D">
              <w:rPr>
                <w:rFonts w:ascii="Liberation Serif" w:hAnsi="Liberation Serif" w:cs="Liberation Serif"/>
                <w:b/>
                <w:i/>
                <w:sz w:val="24"/>
                <w:szCs w:val="24"/>
              </w:rPr>
              <w:t>Городской округ Заречный</w:t>
            </w: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Показатели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Примечания</w:t>
            </w: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Была ли ротация в составе Общественной палаты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Исключение по собственной инициативе из состава ОП ГО Заречный Хрипко Т.О., включение в состав ОП ГО Заречный Сидельников</w:t>
            </w:r>
            <w:r w:rsidR="00C1671B">
              <w:rPr>
                <w:rFonts w:ascii="Liberation Serif" w:hAnsi="Liberation Serif" w:cs="Liberation Serif"/>
                <w:sz w:val="24"/>
                <w:szCs w:val="24"/>
              </w:rPr>
              <w:t xml:space="preserve">ой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А.В. 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2D1B88">
            <w:pPr>
              <w:tabs>
                <w:tab w:val="left" w:pos="3081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Работа Общественной палаты в </w:t>
            </w:r>
            <w:r w:rsidR="002D1B88">
              <w:rPr>
                <w:rFonts w:ascii="Liberation Serif" w:hAnsi="Liberation Serif" w:cs="Times New Roman"/>
                <w:sz w:val="24"/>
                <w:szCs w:val="24"/>
              </w:rPr>
              <w:t xml:space="preserve">избирательной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кампании</w:t>
            </w:r>
            <w:r w:rsidR="002D1B88">
              <w:rPr>
                <w:rFonts w:ascii="Liberation Serif" w:hAnsi="Liberation Serif" w:cs="Times New Roman"/>
                <w:sz w:val="24"/>
                <w:szCs w:val="24"/>
              </w:rPr>
              <w:t xml:space="preserve"> Губернатора Свердловской области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93" w:hanging="142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Участие 18.03.2022 членов ОП ГО Заречный в </w:t>
            </w:r>
            <w:r w:rsidR="002D1B88">
              <w:rPr>
                <w:rFonts w:ascii="Liberation Serif" w:hAnsi="Liberation Serif" w:cs="Liberation Serif"/>
                <w:sz w:val="24"/>
                <w:szCs w:val="24"/>
              </w:rPr>
              <w:t xml:space="preserve">акции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«За Россию!»</w:t>
            </w:r>
          </w:p>
          <w:p w:rsidR="00324F89" w:rsidRDefault="00472F83" w:rsidP="00CE3043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93" w:hanging="142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Участие 30.08.2022 членов ОП ГО Заречный в </w:t>
            </w:r>
            <w:bookmarkStart w:id="0" w:name="_GoBack"/>
            <w:bookmarkEnd w:id="0"/>
            <w:r>
              <w:rPr>
                <w:rFonts w:ascii="Liberation Serif" w:hAnsi="Liberation Serif" w:cs="Liberation Serif"/>
                <w:sz w:val="24"/>
                <w:szCs w:val="24"/>
              </w:rPr>
              <w:t>форуме в «Екатеринбург-Экспо»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Работа Общественной палаты с мобилизованными, с семьями мобилизованных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0" w:hanging="10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Участие членов ОП ГО Заречный в комиссии по оказании помощи семьям мобилизованных, консультации по вопросам получения выплат. </w:t>
            </w:r>
          </w:p>
          <w:p w:rsidR="00324F89" w:rsidRDefault="00472F83" w:rsidP="000C5DDC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0" w:hanging="10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Участие членов ОП ГО Заречный в приобретении новогодних подарков детям в семьях мобилизованных.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Участие Общественной палаты в мероприятиях по сбору и отправке помощи жителями Донбасса, военнослужащим в зоне СВО, семьям мобилизованных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-49" w:firstLine="40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Членами ОП ГО Заречный организован пункт сбора благотворительной помощи для передачи мобилизованным, для отправки военнослужащим в зоне СВО, а также семьям мобилизованных (сбор вещей, медикаментов, продуктов, оборудования и т.д., формирование наборов мобилизованным при отправке из военкомата.). </w:t>
            </w:r>
          </w:p>
          <w:p w:rsidR="00324F89" w:rsidRDefault="00C1671B" w:rsidP="000C5DDC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-49" w:firstLine="40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Н</w:t>
            </w:r>
            <w:r w:rsidR="00472F83">
              <w:rPr>
                <w:rFonts w:ascii="Liberation Serif" w:hAnsi="Liberation Serif" w:cs="Liberation Serif"/>
                <w:sz w:val="24"/>
                <w:szCs w:val="24"/>
              </w:rPr>
              <w:t>аправлены письма-обращения в организации города Заречный с целью побуждения принять участие в сборе благотворительной помощи.</w:t>
            </w:r>
          </w:p>
          <w:p w:rsidR="00324F89" w:rsidRDefault="00472F83" w:rsidP="000C5DDC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93" w:hanging="7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Члены ОП ГО Заречный принима</w:t>
            </w:r>
            <w:r w:rsidR="00C1671B">
              <w:rPr>
                <w:rFonts w:ascii="Liberation Serif" w:hAnsi="Liberation Serif" w:cs="Liberation Serif"/>
                <w:sz w:val="24"/>
                <w:szCs w:val="24"/>
              </w:rPr>
              <w:t>ют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активное участие в погрузке гуманитарного груза для последующей отправки жителям Донбасса и военнослужащим в зоне СВО. </w:t>
            </w:r>
          </w:p>
          <w:p w:rsidR="00324F89" w:rsidRDefault="00472F83" w:rsidP="000C5DDC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93" w:hanging="7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Организация доставки грузов мобилизованным в учебные центры полигонов Елань (Камышловский р-н) и Азов (Чебаркуль, Челябинская обл.)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pStyle w:val="Style1"/>
              <w:widowControl/>
              <w:jc w:val="both"/>
              <w:rPr>
                <w:rFonts w:ascii="Arial" w:hAnsi="Arial" w:cs="Arial"/>
                <w:color w:val="0C0E31"/>
                <w:shd w:val="clear" w:color="auto" w:fill="FFFFFF"/>
              </w:rPr>
            </w:pPr>
            <w:r>
              <w:rPr>
                <w:rFonts w:ascii="Liberation Serif" w:hAnsi="Liberation Serif" w:cs="Liberation Serif"/>
              </w:rPr>
              <w:lastRenderedPageBreak/>
              <w:t>На письма–обращения откликнулись: ООО «Медилайн» (предоставлены аптечки), ООО «Вертикаль» (предоставлены аптечки), ООО «КСМ Заречный» (предоставлены аптечки). ООО "СИНСАУНД-ТЕХНОЛОДЖИ" (выделена финансовая помощь), ИП Беулова Е.А. (выделена финансовая помощь), ИП Шорохова В.В. (выделена финансовая помощь).</w:t>
            </w: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Взаимодействие Общественной палаты с социально ориентированными некоммерческими организациями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pStyle w:val="ac"/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</w:pPr>
            <w:r w:rsidRPr="00C51E3B">
              <w:rPr>
                <w:rFonts w:ascii="Liberation Serif" w:hAnsi="Liberation Serif" w:cs="Liberation Serif"/>
                <w:sz w:val="24"/>
                <w:szCs w:val="24"/>
              </w:rPr>
              <w:t xml:space="preserve">Некоммерческая организация г. Березовского «Подари свою доброту» (организация поездки для школьников в рамках проекта «Уроки добра») </w:t>
            </w:r>
            <w:hyperlink r:id="rId7" w:history="1">
              <w:r>
                <w:rPr>
                  <w:rStyle w:val="a4"/>
                </w:rPr>
                <w:t>https://vk.com/wall-39122624_127200</w:t>
              </w:r>
            </w:hyperlink>
          </w:p>
          <w:p w:rsidR="00324F89" w:rsidRPr="00C51E3B" w:rsidRDefault="00472F83" w:rsidP="000C5DDC">
            <w:pPr>
              <w:pStyle w:val="ac"/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E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совместно с АНО «Я могу! Я есть! Я буду!» в организации благотворительной акции для детей-инвалидов и детей с ОВЗ «Ёлка особенной мечты». </w:t>
            </w:r>
          </w:p>
          <w:p w:rsidR="00324F89" w:rsidRPr="00C51E3B" w:rsidRDefault="00472F83" w:rsidP="000C5DDC">
            <w:pPr>
              <w:pStyle w:val="ac"/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E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ОП ГО Заречный в качестве партнера в конкурсе на предоставление грантов Президента РФ на развитие гражданского общества по заявке </w:t>
            </w:r>
            <w:r w:rsidRPr="00C51E3B"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Свердловской региональной общественной организации "ВЕЛОКЛУБ "БАЙКЕР"</w:t>
            </w:r>
            <w:r w:rsidR="00DF0680"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 xml:space="preserve"> – «Гостевой маршрут ГО Заречный с интерактивной навигацией» (направление-образовательный туризм)</w:t>
            </w:r>
            <w:r w:rsidRPr="00C51E3B"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51E3B" w:rsidRPr="00C51E3B" w:rsidRDefault="00C51E3B" w:rsidP="000C5DDC">
            <w:pPr>
              <w:pStyle w:val="ac"/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ИД Пятница (информационное партнерство)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акции 33 особенных ребенка получили подарки от благо</w:t>
            </w:r>
            <w:r w:rsidR="00C51E3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ворителей, член ОП ГО Заречный принял участие и в празднике в качестве деда Мороза для вручения подарков детям.</w:t>
            </w: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Мероприятия общественного контроля, проведенные на территории муниципального образования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C1671B" w:rsidP="000C5DDC">
            <w:pPr>
              <w:spacing w:after="0" w:line="240" w:lineRule="auto"/>
              <w:ind w:left="-49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Регулярно в течение</w:t>
            </w:r>
            <w:r w:rsidR="00472F83">
              <w:rPr>
                <w:rFonts w:ascii="Liberation Serif" w:hAnsi="Liberation Serif" w:cs="Liberation Serif"/>
                <w:sz w:val="24"/>
                <w:szCs w:val="24"/>
              </w:rPr>
              <w:t xml:space="preserve"> года участие:</w:t>
            </w:r>
          </w:p>
          <w:p w:rsidR="00324F89" w:rsidRDefault="00472F83" w:rsidP="000C5DDC">
            <w:pPr>
              <w:spacing w:after="0" w:line="240" w:lineRule="auto"/>
              <w:ind w:left="-49"/>
              <w:rPr>
                <w:rFonts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1. </w:t>
            </w:r>
            <w:r w:rsidR="00C1671B">
              <w:rPr>
                <w:rFonts w:ascii="Liberation Serif" w:hAnsi="Liberation Serif" w:cs="Liberation Serif"/>
                <w:sz w:val="24"/>
                <w:szCs w:val="24"/>
              </w:rPr>
              <w:t>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общественной комиссии ГО </w:t>
            </w:r>
            <w:r>
              <w:rPr>
                <w:rFonts w:cs="Liberation Serif"/>
                <w:sz w:val="24"/>
                <w:szCs w:val="24"/>
              </w:rPr>
              <w:t xml:space="preserve">Заречный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по реализации муниципальной программы «Формирование современной городской среды на территории городского округа Заречный до 202</w:t>
            </w:r>
            <w:r w:rsidR="00C1671B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года» (участие в приемной комиссии по окончанию работ по благоустройству улицы Кузнецова, участие в организации народного голосования по выбору территории для благоустройства);</w:t>
            </w:r>
          </w:p>
          <w:p w:rsidR="00324F89" w:rsidRDefault="00C1671B" w:rsidP="000C5DDC">
            <w:pPr>
              <w:pStyle w:val="a5"/>
              <w:tabs>
                <w:tab w:val="left" w:pos="0"/>
              </w:tabs>
              <w:ind w:right="96"/>
              <w:jc w:val="left"/>
              <w:rPr>
                <w:rFonts w:asciiTheme="minorHAnsi" w:eastAsiaTheme="minorHAnsi" w:hAnsiTheme="minorHAnsi" w:cs="Liberation Serif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szCs w:val="24"/>
                <w:lang w:eastAsia="en-US"/>
              </w:rPr>
              <w:lastRenderedPageBreak/>
              <w:t>2. В</w:t>
            </w:r>
            <w:r w:rsidR="00472F83">
              <w:rPr>
                <w:rFonts w:ascii="Liberation Serif" w:eastAsiaTheme="minorHAnsi" w:hAnsi="Liberation Serif" w:cs="Liberation Serif"/>
                <w:szCs w:val="24"/>
                <w:lang w:eastAsia="en-US"/>
              </w:rPr>
              <w:t xml:space="preserve"> межведомственной комиссии по профилактике правонарушений в город</w:t>
            </w:r>
            <w:r>
              <w:rPr>
                <w:rFonts w:ascii="Liberation Serif" w:eastAsiaTheme="minorHAnsi" w:hAnsi="Liberation Serif" w:cs="Liberation Serif"/>
                <w:szCs w:val="24"/>
                <w:lang w:eastAsia="en-US"/>
              </w:rPr>
              <w:t>ском округе</w:t>
            </w:r>
            <w:r w:rsidR="00472F83">
              <w:rPr>
                <w:rFonts w:ascii="Liberation Serif" w:eastAsiaTheme="minorHAnsi" w:hAnsi="Liberation Serif" w:cs="Liberation Serif"/>
                <w:szCs w:val="24"/>
                <w:lang w:eastAsia="en-US"/>
              </w:rPr>
              <w:t xml:space="preserve"> Заречный</w:t>
            </w:r>
            <w:r w:rsidR="00472F83">
              <w:rPr>
                <w:rFonts w:asciiTheme="minorHAnsi" w:eastAsiaTheme="minorHAnsi" w:hAnsiTheme="minorHAnsi" w:cs="Liberation Serif"/>
                <w:szCs w:val="24"/>
                <w:lang w:eastAsia="en-US"/>
              </w:rPr>
              <w:t>;</w:t>
            </w:r>
          </w:p>
          <w:p w:rsidR="00324F89" w:rsidRDefault="00C1671B" w:rsidP="000C5DDC">
            <w:pPr>
              <w:spacing w:after="0" w:line="240" w:lineRule="auto"/>
              <w:rPr>
                <w:rFonts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3. У</w:t>
            </w:r>
            <w:r w:rsidR="00472F83">
              <w:rPr>
                <w:rFonts w:ascii="Liberation Serif" w:hAnsi="Liberation Serif" w:cs="Liberation Serif"/>
                <w:sz w:val="24"/>
                <w:szCs w:val="24"/>
              </w:rPr>
              <w:t xml:space="preserve">частие 26.12.2022 в совместном заседании координационного проектного офиса по достижению значений (уровней) показателя «Уровень доверия к власти (Президенту Российской Федерации, высшим должностным лицам (руководителям высших исполнительных органов государственной власти) субъектов Российской Федерации)» </w:t>
            </w:r>
            <w:r w:rsidR="00472F83">
              <w:rPr>
                <w:rFonts w:ascii="Liberation Serif" w:hAnsi="Liberation Serif" w:cs="Liberation Serif"/>
                <w:sz w:val="24"/>
                <w:szCs w:val="24"/>
              </w:rPr>
              <w:br/>
              <w:t>и проектного офиса по созданию и функционированию Центра управления региона Свердловской области в формате видеоконференцсвязи</w:t>
            </w:r>
            <w:r w:rsidR="00472F83">
              <w:rPr>
                <w:rFonts w:cs="Liberation Serif"/>
                <w:sz w:val="24"/>
                <w:szCs w:val="24"/>
              </w:rPr>
              <w:t>;</w:t>
            </w:r>
          </w:p>
          <w:p w:rsidR="00324F89" w:rsidRPr="000F3E3D" w:rsidRDefault="00472F83" w:rsidP="000F3E3D">
            <w:pPr>
              <w:spacing w:after="0" w:line="240" w:lineRule="auto"/>
              <w:rPr>
                <w:rFonts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4. </w:t>
            </w:r>
            <w:r w:rsidR="00C1671B">
              <w:rPr>
                <w:rFonts w:ascii="Liberation Serif" w:hAnsi="Liberation Serif" w:cs="Liberation Serif"/>
                <w:sz w:val="24"/>
                <w:szCs w:val="24"/>
              </w:rPr>
              <w:t>У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частие в декабре в Антикоррупционном форуме Свердловской области online</w:t>
            </w:r>
            <w:r>
              <w:rPr>
                <w:rFonts w:cs="Liberation Serif"/>
                <w:sz w:val="24"/>
                <w:szCs w:val="24"/>
              </w:rPr>
              <w:t>;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3E3D" w:rsidRDefault="000F3E3D" w:rsidP="000C5DDC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Проекты с участием Общественной палаты ГО Заречный.</w:t>
            </w:r>
          </w:p>
          <w:p w:rsidR="000F3E3D" w:rsidRDefault="000F3E3D" w:rsidP="000C5DDC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56CB" w:rsidRDefault="000F3E3D" w:rsidP="000F3E3D">
            <w:pPr>
              <w:pStyle w:val="ac"/>
              <w:numPr>
                <w:ilvl w:val="6"/>
                <w:numId w:val="3"/>
              </w:numPr>
              <w:spacing w:after="0" w:line="240" w:lineRule="auto"/>
              <w:ind w:left="-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3E3D">
              <w:rPr>
                <w:rFonts w:ascii="Liberation Serif" w:hAnsi="Liberation Serif" w:cs="Liberation Serif"/>
                <w:sz w:val="24"/>
                <w:szCs w:val="24"/>
              </w:rPr>
              <w:t>Поддержка создания на территории города Заречный Мемориального комплекса «Стена памяти» (участие в обсуждении, работа с жителями города, помощь в сборе данных для ИП).</w:t>
            </w:r>
            <w:r w:rsidR="000C53B9">
              <w:rPr>
                <w:rFonts w:ascii="Liberation Serif" w:hAnsi="Liberation Serif" w:cs="Liberation Serif"/>
                <w:sz w:val="24"/>
                <w:szCs w:val="24"/>
              </w:rPr>
              <w:t xml:space="preserve"> Организация сбора пожертвований от жителей города Заречный. </w:t>
            </w: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F3E3D" w:rsidRPr="005356CB" w:rsidRDefault="000C53B9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5356CB">
              <w:rPr>
                <w:rFonts w:ascii="Liberation Serif" w:hAnsi="Liberation Serif" w:cs="Liberation Serif"/>
                <w:sz w:val="24"/>
                <w:szCs w:val="24"/>
              </w:rPr>
              <w:t xml:space="preserve">  </w:t>
            </w:r>
          </w:p>
          <w:p w:rsidR="000F3E3D" w:rsidRDefault="000F3E3D" w:rsidP="000F3E3D">
            <w:pPr>
              <w:pStyle w:val="ac"/>
              <w:numPr>
                <w:ilvl w:val="6"/>
                <w:numId w:val="3"/>
              </w:numPr>
              <w:spacing w:after="0" w:line="240" w:lineRule="auto"/>
              <w:ind w:left="-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Совместная работа с депутатом городской думы Расковаловым А.В. по уборке территории от мусора и организации спортивного комплекса (за счет «депутатского миллиона») на площадке за Управлением Образования.</w:t>
            </w: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C53B9" w:rsidRPr="000C53B9" w:rsidRDefault="000C53B9" w:rsidP="000C53B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C0252" w:rsidRDefault="006C0252" w:rsidP="000F3E3D">
            <w:pPr>
              <w:pStyle w:val="ac"/>
              <w:numPr>
                <w:ilvl w:val="6"/>
                <w:numId w:val="3"/>
              </w:numPr>
              <w:spacing w:after="0" w:line="240" w:lineRule="auto"/>
              <w:ind w:left="-49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Участие в субботниках (площадка за Управлением образования,</w:t>
            </w:r>
            <w:r w:rsidR="000C53B9">
              <w:rPr>
                <w:rFonts w:ascii="Liberation Serif" w:hAnsi="Liberation Serif" w:cs="Liberation Serif"/>
                <w:sz w:val="24"/>
                <w:szCs w:val="24"/>
              </w:rPr>
              <w:t xml:space="preserve"> очистка берега водохранилища).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P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  <w:r w:rsidRPr="005356CB">
              <w:rPr>
                <w:rFonts w:ascii="Liberation Serif" w:hAnsi="Liberation Serif" w:cs="Liberation Serif"/>
                <w:sz w:val="24"/>
                <w:szCs w:val="24"/>
              </w:rPr>
              <w:t>Организация и проведение профориентированных уроков для школьников</w:t>
            </w:r>
            <w:r w:rsidR="006949CD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  <w:r w:rsidR="00D20023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5.Организация и проведение поездок школьников в приюты для животных в рамках проекта «Уроки добра». Суть проекта развитие эмпатии и милосердия </w:t>
            </w:r>
            <w:r w:rsidR="00D20023">
              <w:rPr>
                <w:rFonts w:ascii="Liberation Serif" w:hAnsi="Liberation Serif" w:cs="Liberation Serif"/>
                <w:sz w:val="24"/>
                <w:szCs w:val="24"/>
              </w:rPr>
              <w:t>к животным, организация сбора корма для животных.</w:t>
            </w: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Default="00642838" w:rsidP="00D20023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42838" w:rsidRPr="005356CB" w:rsidRDefault="00642838" w:rsidP="00642838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6.В</w:t>
            </w:r>
            <w:r w:rsidRPr="00642838">
              <w:rPr>
                <w:rFonts w:ascii="Liberation Serif" w:hAnsi="Liberation Serif" w:cs="Liberation Serif"/>
                <w:sz w:val="24"/>
                <w:szCs w:val="24"/>
              </w:rPr>
              <w:t xml:space="preserve"> течение 2022 года в школах города проведено 56 встреч с ветера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на</w:t>
            </w:r>
            <w:r w:rsidRPr="00642838">
              <w:rPr>
                <w:rFonts w:ascii="Liberation Serif" w:hAnsi="Liberation Serif" w:cs="Liberation Serif"/>
                <w:sz w:val="24"/>
                <w:szCs w:val="24"/>
              </w:rPr>
              <w:t xml:space="preserve">ми, участниками СВО. В январе 2023 года проведено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8 встреч со школьниками по теме</w:t>
            </w:r>
            <w:r w:rsidRPr="00642838"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«</w:t>
            </w:r>
            <w:r w:rsidRPr="00642838">
              <w:rPr>
                <w:rFonts w:ascii="Liberation Serif" w:hAnsi="Liberation Serif" w:cs="Liberation Serif"/>
                <w:sz w:val="24"/>
                <w:szCs w:val="24"/>
              </w:rPr>
              <w:t>Ленинградский метроном", проверено 9 работ муниципального этапа и 13 работ межрегионального этапа конк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урса ТИК "Мы выбираем будущее".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3BD" w:rsidRPr="005356CB" w:rsidRDefault="00CE3043" w:rsidP="006C0252">
            <w:pPr>
              <w:pStyle w:val="aa"/>
              <w:spacing w:before="0" w:beforeAutospacing="0" w:after="0" w:afterAutospacing="0"/>
            </w:pPr>
            <w:hyperlink r:id="rId8" w:history="1">
              <w:r w:rsidR="004733BD" w:rsidRPr="00BE16DF">
                <w:rPr>
                  <w:rStyle w:val="a4"/>
                  <w:rFonts w:ascii="Liberation Serif" w:hAnsi="Liberation Serif" w:cs="Liberation Serif"/>
                </w:rPr>
                <w:t>https://vk.com/public118981917?w=wall-118981917_14698</w:t>
              </w:r>
            </w:hyperlink>
          </w:p>
          <w:p w:rsidR="006C0252" w:rsidRDefault="00CE3043" w:rsidP="006C0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6C0252">
                <w:rPr>
                  <w:rStyle w:val="a4"/>
                </w:rPr>
                <w:t>https://vk.com/wall-39122624_141924</w:t>
              </w:r>
            </w:hyperlink>
          </w:p>
          <w:p w:rsidR="000F3E3D" w:rsidRDefault="005356CB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50769" wp14:editId="4A3DC36E">
                  <wp:extent cx="2324100" cy="268562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83" cy="270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252" w:rsidRDefault="006C0252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C0252" w:rsidRPr="005356CB" w:rsidRDefault="00CE3043" w:rsidP="005356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6C0252" w:rsidRPr="006C0252">
                <w:t>https://vk.com/wall-39122624_141605</w:t>
              </w:r>
            </w:hyperlink>
          </w:p>
          <w:p w:rsidR="006C0252" w:rsidRDefault="00CE3043" w:rsidP="006C0252">
            <w:pPr>
              <w:pStyle w:val="aa"/>
              <w:spacing w:before="0" w:beforeAutospacing="0" w:after="0" w:afterAutospacing="0"/>
            </w:pPr>
            <w:hyperlink r:id="rId12" w:history="1">
              <w:r w:rsidR="006C0252" w:rsidRPr="006C0252">
                <w:t>https://vk.com/wall-39122624_137423</w:t>
              </w:r>
            </w:hyperlink>
          </w:p>
          <w:p w:rsidR="006C0252" w:rsidRDefault="00CE3043" w:rsidP="006C0252">
            <w:pPr>
              <w:pStyle w:val="aa"/>
              <w:spacing w:before="0" w:beforeAutospacing="0" w:after="0" w:afterAutospacing="0"/>
            </w:pPr>
            <w:hyperlink r:id="rId13" w:history="1">
              <w:r w:rsidR="006C0252" w:rsidRPr="006C0252">
                <w:t>https://vk.com/wall-39122624_122828</w:t>
              </w:r>
            </w:hyperlink>
          </w:p>
          <w:p w:rsidR="000C53B9" w:rsidRDefault="000C53B9" w:rsidP="006C0252">
            <w:pPr>
              <w:pStyle w:val="aa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56D8AA1" wp14:editId="65ECB707">
                  <wp:extent cx="2695575" cy="19277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27" cy="194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252" w:rsidRDefault="00CE3043" w:rsidP="005356CB">
            <w:pPr>
              <w:pStyle w:val="aa"/>
              <w:spacing w:before="0" w:beforeAutospacing="0" w:after="0" w:afterAutospacing="0"/>
            </w:pPr>
            <w:hyperlink r:id="rId15" w:history="1">
              <w:r w:rsidR="006C0252">
                <w:rPr>
                  <w:rStyle w:val="a4"/>
                </w:rPr>
                <w:t>https://vk.com/wall-39122624_127335</w:t>
              </w:r>
            </w:hyperlink>
          </w:p>
          <w:p w:rsidR="006C0252" w:rsidRDefault="00CE3043" w:rsidP="005356CB">
            <w:pPr>
              <w:spacing w:after="0" w:line="240" w:lineRule="auto"/>
            </w:pPr>
            <w:hyperlink r:id="rId16" w:history="1">
              <w:r w:rsidR="006C0252">
                <w:rPr>
                  <w:rStyle w:val="a4"/>
                </w:rPr>
                <w:t>https://vk.com/wall-39122624_126821</w:t>
              </w:r>
            </w:hyperlink>
          </w:p>
          <w:p w:rsidR="006C0252" w:rsidRDefault="006C0252" w:rsidP="006C0252">
            <w:pPr>
              <w:pStyle w:val="aa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2B04513" wp14:editId="23821CBB">
                  <wp:extent cx="2818396" cy="1570298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62" cy="158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3B9" w:rsidRDefault="000C53B9" w:rsidP="006C0252">
            <w:pPr>
              <w:pStyle w:val="aa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3EFC09C" wp14:editId="2FFBD09A">
                  <wp:extent cx="2818130" cy="1749303"/>
                  <wp:effectExtent l="0" t="0" r="127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43" cy="17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252" w:rsidRDefault="006C0252" w:rsidP="005356CB">
            <w:pPr>
              <w:spacing w:after="0" w:line="240" w:lineRule="auto"/>
              <w:ind w:left="4680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356CB" w:rsidRDefault="005356CB" w:rsidP="005356CB">
            <w:pPr>
              <w:pStyle w:val="ac"/>
              <w:spacing w:after="0" w:line="240" w:lineRule="auto"/>
              <w:ind w:left="3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47278" wp14:editId="0AD5E8D2">
                  <wp:extent cx="2876550" cy="18503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72" cy="187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6CB" w:rsidRDefault="005356CB" w:rsidP="005356CB">
            <w:pPr>
              <w:pStyle w:val="ac"/>
              <w:spacing w:after="0" w:line="240" w:lineRule="auto"/>
              <w:ind w:left="37"/>
              <w:rPr>
                <w:noProof/>
                <w:lang w:eastAsia="ru-RU"/>
              </w:rPr>
            </w:pPr>
          </w:p>
          <w:p w:rsidR="005356CB" w:rsidRDefault="005356CB" w:rsidP="005356CB">
            <w:pPr>
              <w:pStyle w:val="ac"/>
              <w:spacing w:after="0" w:line="240" w:lineRule="auto"/>
              <w:ind w:left="3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70645" wp14:editId="225BD7D6">
                  <wp:extent cx="2912068" cy="16383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39" cy="165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9CD" w:rsidRDefault="006949CD" w:rsidP="005356CB">
            <w:pPr>
              <w:pStyle w:val="ac"/>
              <w:spacing w:after="0" w:line="240" w:lineRule="auto"/>
              <w:ind w:left="37"/>
              <w:rPr>
                <w:noProof/>
                <w:lang w:eastAsia="ru-RU"/>
              </w:rPr>
            </w:pPr>
          </w:p>
          <w:p w:rsidR="005356CB" w:rsidRDefault="006949CD" w:rsidP="005356CB">
            <w:pPr>
              <w:pStyle w:val="ac"/>
              <w:spacing w:after="0" w:line="240" w:lineRule="auto"/>
              <w:ind w:left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95849" wp14:editId="10A741BA">
                  <wp:extent cx="2940050" cy="14896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92" cy="150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Default="006949CD" w:rsidP="005356CB">
            <w:pPr>
              <w:pStyle w:val="ac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949CD" w:rsidRPr="006949CD" w:rsidRDefault="00CE3043" w:rsidP="006949CD">
            <w:pPr>
              <w:pStyle w:val="ac"/>
              <w:spacing w:after="0" w:line="240" w:lineRule="auto"/>
              <w:ind w:left="-83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22" w:history="1">
              <w:r w:rsidR="006949CD">
                <w:rPr>
                  <w:rStyle w:val="a4"/>
                </w:rPr>
                <w:t>https://vk.com/wall-39122624_127200</w:t>
              </w:r>
            </w:hyperlink>
          </w:p>
          <w:p w:rsidR="006949CD" w:rsidRDefault="006949CD" w:rsidP="006949C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09D2C" wp14:editId="38C1B6C6">
                  <wp:extent cx="2771775" cy="169608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617" cy="170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9CD" w:rsidRDefault="006949CD" w:rsidP="006949CD">
            <w:pPr>
              <w:spacing w:after="0" w:line="240" w:lineRule="auto"/>
              <w:rPr>
                <w:noProof/>
                <w:lang w:eastAsia="ru-RU"/>
              </w:rPr>
            </w:pPr>
          </w:p>
          <w:p w:rsidR="006949CD" w:rsidRPr="006949CD" w:rsidRDefault="006949CD" w:rsidP="006949CD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A63E7" wp14:editId="1B389EEB">
                  <wp:extent cx="2762845" cy="21050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37" cy="210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CD" w:rsidTr="00C51E3B">
        <w:trPr>
          <w:trHeight w:val="70"/>
        </w:trPr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Информационное освещение деятельности Общественной палаты в муниципальных СМИ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DDC" w:rsidRDefault="00472F83" w:rsidP="000C5DDC">
            <w:pPr>
              <w:pStyle w:val="aa"/>
              <w:spacing w:before="0" w:beforeAutospacing="0" w:after="0" w:afterAutospacing="0"/>
            </w:pPr>
            <w:r>
              <w:t xml:space="preserve">Работа ОП ГО Заречный активно освещается в социальной сети </w:t>
            </w:r>
            <w:r>
              <w:rPr>
                <w:lang w:val="en-US"/>
              </w:rPr>
              <w:t>VK</w:t>
            </w:r>
            <w:r w:rsidR="000C5DDC">
              <w:t xml:space="preserve"> Белка ТВ и Белка </w:t>
            </w:r>
            <w:r w:rsidR="000C5DDC">
              <w:rPr>
                <w:lang w:val="en-US"/>
              </w:rPr>
              <w:t>FM</w:t>
            </w:r>
          </w:p>
          <w:p w:rsidR="00324F89" w:rsidRDefault="00472F83" w:rsidP="000C5DDC">
            <w:pPr>
              <w:pStyle w:val="aa"/>
              <w:spacing w:before="0" w:beforeAutospacing="0" w:after="0" w:afterAutospacing="0"/>
            </w:pPr>
            <w:r>
              <w:t xml:space="preserve"> (ссылки прилагаются) и в </w:t>
            </w:r>
            <w:r w:rsidR="000C5DDC">
              <w:t>муниципальных</w:t>
            </w:r>
            <w:r>
              <w:t xml:space="preserve"> </w:t>
            </w:r>
            <w:r w:rsidR="000C5DDC">
              <w:t xml:space="preserve">СМИ </w:t>
            </w:r>
            <w:r>
              <w:t>Зареченский еженедельник «ПЯТНИЦА ПРОВИНЦИАЛЬНАЯ» от 21.07.2022 г.</w:t>
            </w:r>
          </w:p>
          <w:p w:rsidR="00324F89" w:rsidRDefault="00324F89" w:rsidP="000C5DDC">
            <w:pPr>
              <w:pStyle w:val="aa"/>
              <w:spacing w:before="0" w:beforeAutospacing="0" w:after="0" w:afterAutospacing="0"/>
            </w:pPr>
          </w:p>
          <w:p w:rsidR="00324F89" w:rsidRDefault="00324F89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CE3043" w:rsidP="000C5DDC">
            <w:pPr>
              <w:pStyle w:val="aa"/>
              <w:rPr>
                <w:rStyle w:val="a4"/>
              </w:rPr>
            </w:pPr>
            <w:hyperlink r:id="rId25" w:history="1">
              <w:r w:rsidR="00472F83">
                <w:rPr>
                  <w:rStyle w:val="a4"/>
                </w:rPr>
                <w:t>https://vk.com/wall-39122624_137423</w:t>
              </w:r>
            </w:hyperlink>
            <w:r w:rsidR="00472F83">
              <w:br/>
            </w:r>
            <w:hyperlink r:id="rId26" w:history="1">
              <w:r w:rsidR="00472F83">
                <w:rPr>
                  <w:rStyle w:val="a4"/>
                </w:rPr>
                <w:t>https://vk.com/wall-39122624_136010</w:t>
              </w:r>
            </w:hyperlink>
            <w:r w:rsidR="00472F83">
              <w:br/>
            </w:r>
            <w:hyperlink r:id="rId27" w:history="1">
              <w:r w:rsidR="00472F83">
                <w:rPr>
                  <w:rStyle w:val="a4"/>
                </w:rPr>
                <w:t>https://vk.com/wall-39122624_131158</w:t>
              </w:r>
            </w:hyperlink>
            <w:r w:rsidR="00472F83">
              <w:br/>
            </w:r>
            <w:hyperlink r:id="rId28" w:history="1">
              <w:r w:rsidR="00472F83">
                <w:rPr>
                  <w:rStyle w:val="a4"/>
                </w:rPr>
                <w:t>https://vk.com/wall-39122624_127335</w:t>
              </w:r>
            </w:hyperlink>
            <w:r w:rsidR="00472F83">
              <w:br/>
            </w:r>
            <w:hyperlink r:id="rId29" w:history="1">
              <w:r w:rsidR="00472F83">
                <w:rPr>
                  <w:rStyle w:val="a4"/>
                </w:rPr>
                <w:t>https://vk.com/wall-39122624_127200</w:t>
              </w:r>
            </w:hyperlink>
            <w:r w:rsidR="00472F83">
              <w:br/>
            </w:r>
            <w:hyperlink r:id="rId30" w:history="1">
              <w:r w:rsidR="00472F83">
                <w:rPr>
                  <w:rStyle w:val="a4"/>
                </w:rPr>
                <w:t>https://vk.com/wall-39122624_125721</w:t>
              </w:r>
            </w:hyperlink>
            <w:r w:rsidR="00472F83">
              <w:br/>
            </w:r>
            <w:hyperlink r:id="rId31" w:history="1">
              <w:r w:rsidR="00472F83">
                <w:rPr>
                  <w:rStyle w:val="a4"/>
                </w:rPr>
                <w:t>https://vk.com/wall-39122624_139418</w:t>
              </w:r>
            </w:hyperlink>
            <w:r w:rsidR="00472F83">
              <w:br/>
            </w:r>
            <w:hyperlink r:id="rId32" w:history="1">
              <w:r w:rsidR="00472F83">
                <w:rPr>
                  <w:rStyle w:val="a4"/>
                </w:rPr>
                <w:t>https://vk.com/wall-39122624_139114</w:t>
              </w:r>
            </w:hyperlink>
            <w:r w:rsidR="00472F83">
              <w:br/>
            </w:r>
            <w:hyperlink r:id="rId33" w:history="1">
              <w:r w:rsidR="00472F83">
                <w:rPr>
                  <w:rStyle w:val="a4"/>
                </w:rPr>
                <w:t>https://vk.com/wall-39122624_137421</w:t>
              </w:r>
            </w:hyperlink>
            <w:r w:rsidR="00472F83">
              <w:br/>
            </w:r>
            <w:hyperlink r:id="rId34" w:history="1">
              <w:r w:rsidR="00472F83">
                <w:rPr>
                  <w:rStyle w:val="a4"/>
                </w:rPr>
                <w:t>https://vk.com/wall-39122624_136131</w:t>
              </w:r>
            </w:hyperlink>
            <w:r w:rsidR="00472F83">
              <w:br/>
            </w:r>
            <w:hyperlink r:id="rId35" w:history="1">
              <w:r w:rsidR="00472F83">
                <w:rPr>
                  <w:rStyle w:val="a4"/>
                </w:rPr>
                <w:t>https://vk.com/wall-39122624_122923</w:t>
              </w:r>
            </w:hyperlink>
            <w:r w:rsidR="00472F83">
              <w:br/>
            </w:r>
            <w:hyperlink r:id="rId36" w:history="1">
              <w:r w:rsidR="00472F83">
                <w:rPr>
                  <w:rStyle w:val="a4"/>
                </w:rPr>
                <w:t>https://vk.com/wall-39122624_141924</w:t>
              </w:r>
            </w:hyperlink>
            <w:r w:rsidR="00472F83">
              <w:br/>
            </w:r>
            <w:hyperlink r:id="rId37" w:history="1">
              <w:r w:rsidR="00472F83">
                <w:rPr>
                  <w:rStyle w:val="a4"/>
                </w:rPr>
                <w:t>https://vk.com/wall-39122624_141112</w:t>
              </w:r>
            </w:hyperlink>
            <w:r w:rsidR="00472F83">
              <w:br/>
            </w:r>
            <w:hyperlink r:id="rId38" w:history="1">
              <w:r w:rsidR="00472F83">
                <w:rPr>
                  <w:rStyle w:val="a4"/>
                </w:rPr>
                <w:t>https://vk.com/wall-39122624_14000</w:t>
              </w:r>
            </w:hyperlink>
            <w:r w:rsidR="00472F83">
              <w:br/>
            </w:r>
            <w:hyperlink r:id="rId39" w:history="1">
              <w:r w:rsidR="00472F83">
                <w:rPr>
                  <w:rStyle w:val="a4"/>
                </w:rPr>
                <w:t>https://vk.com/wall-39122624_137629</w:t>
              </w:r>
            </w:hyperlink>
            <w:r w:rsidR="00472F83">
              <w:br/>
            </w:r>
            <w:hyperlink r:id="rId40" w:history="1">
              <w:r w:rsidR="00472F83">
                <w:rPr>
                  <w:rStyle w:val="a4"/>
                </w:rPr>
                <w:t>https://vk.com/wall-39122624_13646</w:t>
              </w:r>
            </w:hyperlink>
            <w:r w:rsidR="00472F83">
              <w:br/>
            </w:r>
            <w:hyperlink r:id="rId41" w:history="1">
              <w:r w:rsidR="00472F83">
                <w:rPr>
                  <w:rStyle w:val="a4"/>
                </w:rPr>
                <w:t>https://vk.com/wall-39122624_136216</w:t>
              </w:r>
            </w:hyperlink>
            <w:r w:rsidR="00472F83">
              <w:br/>
            </w:r>
            <w:r w:rsidR="00472F83">
              <w:br/>
            </w:r>
            <w:hyperlink r:id="rId42" w:history="1">
              <w:r w:rsidR="00472F83">
                <w:rPr>
                  <w:rStyle w:val="a4"/>
                </w:rPr>
                <w:t>https://vk.com/wall-39122624_130407</w:t>
              </w:r>
            </w:hyperlink>
            <w:r w:rsidR="00472F83">
              <w:br/>
            </w:r>
            <w:hyperlink r:id="rId43" w:history="1">
              <w:r w:rsidR="00472F83">
                <w:rPr>
                  <w:rStyle w:val="a4"/>
                </w:rPr>
                <w:t>https://vk.com/wall-39122624_128566</w:t>
              </w:r>
            </w:hyperlink>
            <w:r w:rsidR="00472F83">
              <w:br/>
            </w:r>
            <w:hyperlink r:id="rId44" w:history="1">
              <w:r w:rsidR="00472F83">
                <w:rPr>
                  <w:rStyle w:val="a4"/>
                </w:rPr>
                <w:t>https://vk.com/wall-39122624_126821</w:t>
              </w:r>
            </w:hyperlink>
            <w:r w:rsidR="00472F83">
              <w:br/>
            </w:r>
            <w:hyperlink r:id="rId45" w:history="1">
              <w:r w:rsidR="00472F83">
                <w:rPr>
                  <w:rStyle w:val="a4"/>
                </w:rPr>
                <w:t>https://vk.com/wall-39122624_122828</w:t>
              </w:r>
            </w:hyperlink>
          </w:p>
          <w:p w:rsidR="0022436E" w:rsidRDefault="00CE3043" w:rsidP="000C5DDC">
            <w:pPr>
              <w:pStyle w:val="aa"/>
              <w:rPr>
                <w:rFonts w:ascii="Liberation Serif" w:hAnsi="Liberation Serif" w:cs="Liberation Serif"/>
              </w:rPr>
            </w:pPr>
            <w:hyperlink r:id="rId46" w:history="1">
              <w:r w:rsidR="0022436E" w:rsidRPr="00BE16DF">
                <w:rPr>
                  <w:rStyle w:val="a4"/>
                  <w:rFonts w:ascii="Liberation Serif" w:hAnsi="Liberation Serif" w:cs="Liberation Serif"/>
                </w:rPr>
                <w:t>https://vk.com/public118981917?w=wall-118981917_14698</w:t>
              </w:r>
            </w:hyperlink>
          </w:p>
          <w:p w:rsidR="0022436E" w:rsidRDefault="00CE3043" w:rsidP="000C5DDC">
            <w:pPr>
              <w:pStyle w:val="aa"/>
              <w:rPr>
                <w:rFonts w:ascii="Liberation Serif" w:hAnsi="Liberation Serif" w:cs="Liberation Serif"/>
              </w:rPr>
            </w:pPr>
            <w:hyperlink r:id="rId47" w:history="1">
              <w:r w:rsidR="0022436E" w:rsidRPr="00BE16DF">
                <w:rPr>
                  <w:rStyle w:val="a4"/>
                  <w:rFonts w:ascii="Liberation Serif" w:hAnsi="Liberation Serif" w:cs="Liberation Serif"/>
                </w:rPr>
                <w:t>https://vk.com/belkatvzar?w=wall-66716588_48586</w:t>
              </w:r>
            </w:hyperlink>
          </w:p>
          <w:p w:rsidR="0022436E" w:rsidRDefault="00CE3043" w:rsidP="000C5DDC">
            <w:pPr>
              <w:pStyle w:val="aa"/>
              <w:rPr>
                <w:rFonts w:ascii="Liberation Serif" w:hAnsi="Liberation Serif" w:cs="Liberation Serif"/>
              </w:rPr>
            </w:pPr>
            <w:hyperlink r:id="rId48" w:history="1">
              <w:r w:rsidR="0022436E" w:rsidRPr="00BE16DF">
                <w:rPr>
                  <w:rStyle w:val="a4"/>
                  <w:rFonts w:ascii="Liberation Serif" w:hAnsi="Liberation Serif" w:cs="Liberation Serif"/>
                </w:rPr>
                <w:t>https://vk.com/belkatvzar?w=wall-66716588_43198</w:t>
              </w:r>
            </w:hyperlink>
          </w:p>
          <w:p w:rsidR="0022436E" w:rsidRDefault="00CE3043" w:rsidP="000C5DDC">
            <w:pPr>
              <w:pStyle w:val="aa"/>
              <w:rPr>
                <w:rFonts w:ascii="Liberation Serif" w:hAnsi="Liberation Serif" w:cs="Liberation Serif"/>
              </w:rPr>
            </w:pPr>
            <w:hyperlink r:id="rId49" w:history="1">
              <w:r w:rsidR="0022436E" w:rsidRPr="00BE16DF">
                <w:rPr>
                  <w:rStyle w:val="a4"/>
                  <w:rFonts w:ascii="Liberation Serif" w:hAnsi="Liberation Serif" w:cs="Liberation Serif"/>
                </w:rPr>
                <w:t>https://vk.com/belkatvzar?w=wall-66716588_42824</w:t>
              </w:r>
            </w:hyperlink>
          </w:p>
        </w:tc>
      </w:tr>
      <w:tr w:rsidR="006949CD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472F83" w:rsidP="000C5DD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Наличие/отсутствие рабочей страницы Общественной палаты в социальных сетях и/или на сайте администрации муниципального образования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CE3043" w:rsidP="000C5DD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0" w:history="1"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http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://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gorod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-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zarechny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.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ru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/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obschestvennaya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-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  <w:lang w:val="en-US"/>
                </w:rPr>
                <w:t>palata</w:t>
              </w:r>
              <w:r w:rsidR="00472F83">
                <w:rPr>
                  <w:rStyle w:val="a4"/>
                  <w:rFonts w:ascii="Liberation Serif" w:hAnsi="Liberation Serif"/>
                  <w:sz w:val="28"/>
                  <w:szCs w:val="28"/>
                </w:rPr>
                <w:t>/</w:t>
              </w:r>
            </w:hyperlink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4F89" w:rsidRDefault="00C1671B" w:rsidP="000C5DDC">
            <w:pPr>
              <w:tabs>
                <w:tab w:val="left" w:pos="2028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i/>
                <w:color w:val="7F7F7F" w:themeColor="text1" w:themeTint="8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Страница ОП н</w:t>
            </w:r>
            <w:r w:rsidR="00472F8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а </w:t>
            </w:r>
            <w:r w:rsidR="000C5DDC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официальном </w:t>
            </w:r>
            <w:r w:rsidR="00472F8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сайте Админис</w:t>
            </w:r>
            <w:r w:rsidR="00472F83">
              <w:rPr>
                <w:rFonts w:eastAsia="Times New Roman" w:cs="Liberation Serif"/>
                <w:sz w:val="24"/>
                <w:szCs w:val="24"/>
                <w:lang w:eastAsia="ru-RU"/>
              </w:rPr>
              <w:t>т</w:t>
            </w:r>
            <w:r w:rsidR="00472F8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рации ГО Заречный</w:t>
            </w:r>
          </w:p>
        </w:tc>
      </w:tr>
    </w:tbl>
    <w:p w:rsidR="00324F89" w:rsidRDefault="00324F89" w:rsidP="000C5DDC">
      <w:pPr>
        <w:spacing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</w:p>
    <w:sectPr w:rsidR="00324F89" w:rsidSect="00C51E3B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6A0" w:rsidRDefault="008F36A0">
      <w:pPr>
        <w:spacing w:line="240" w:lineRule="auto"/>
      </w:pPr>
      <w:r>
        <w:separator/>
      </w:r>
    </w:p>
  </w:endnote>
  <w:endnote w:type="continuationSeparator" w:id="0">
    <w:p w:rsidR="008F36A0" w:rsidRDefault="008F3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6A0" w:rsidRDefault="008F36A0">
      <w:pPr>
        <w:spacing w:after="0"/>
      </w:pPr>
      <w:r>
        <w:separator/>
      </w:r>
    </w:p>
  </w:footnote>
  <w:footnote w:type="continuationSeparator" w:id="0">
    <w:p w:rsidR="008F36A0" w:rsidRDefault="008F36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1F1B"/>
    <w:multiLevelType w:val="multilevel"/>
    <w:tmpl w:val="06A51F1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E044A"/>
    <w:multiLevelType w:val="multilevel"/>
    <w:tmpl w:val="0BDE0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F7F5D"/>
    <w:multiLevelType w:val="multilevel"/>
    <w:tmpl w:val="36BF7F5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64"/>
    <w:rsid w:val="0003782E"/>
    <w:rsid w:val="0005533D"/>
    <w:rsid w:val="00084249"/>
    <w:rsid w:val="000A07FC"/>
    <w:rsid w:val="000A1E9A"/>
    <w:rsid w:val="000A69EB"/>
    <w:rsid w:val="000B352B"/>
    <w:rsid w:val="000C53B9"/>
    <w:rsid w:val="000C5DDC"/>
    <w:rsid w:val="000E5645"/>
    <w:rsid w:val="000F3E3D"/>
    <w:rsid w:val="00180164"/>
    <w:rsid w:val="00182432"/>
    <w:rsid w:val="001F34AE"/>
    <w:rsid w:val="0022436E"/>
    <w:rsid w:val="002715C8"/>
    <w:rsid w:val="002D1B88"/>
    <w:rsid w:val="002F5DE1"/>
    <w:rsid w:val="0030136D"/>
    <w:rsid w:val="00324F89"/>
    <w:rsid w:val="00331062"/>
    <w:rsid w:val="00455406"/>
    <w:rsid w:val="00472F83"/>
    <w:rsid w:val="004733BD"/>
    <w:rsid w:val="005356CB"/>
    <w:rsid w:val="00544131"/>
    <w:rsid w:val="00552398"/>
    <w:rsid w:val="005B21CB"/>
    <w:rsid w:val="005D7843"/>
    <w:rsid w:val="005F7B89"/>
    <w:rsid w:val="00601D9D"/>
    <w:rsid w:val="00605F17"/>
    <w:rsid w:val="00642838"/>
    <w:rsid w:val="0066397C"/>
    <w:rsid w:val="006949CD"/>
    <w:rsid w:val="006C0252"/>
    <w:rsid w:val="006D3555"/>
    <w:rsid w:val="006F2430"/>
    <w:rsid w:val="00753D2E"/>
    <w:rsid w:val="007751F0"/>
    <w:rsid w:val="007D4922"/>
    <w:rsid w:val="00806362"/>
    <w:rsid w:val="008A26B6"/>
    <w:rsid w:val="008C3B6A"/>
    <w:rsid w:val="008F36A0"/>
    <w:rsid w:val="009605E3"/>
    <w:rsid w:val="00A32A52"/>
    <w:rsid w:val="00A45743"/>
    <w:rsid w:val="00AA3C2C"/>
    <w:rsid w:val="00AE0FBE"/>
    <w:rsid w:val="00BF62AA"/>
    <w:rsid w:val="00C032ED"/>
    <w:rsid w:val="00C1671B"/>
    <w:rsid w:val="00C51E3B"/>
    <w:rsid w:val="00C871A8"/>
    <w:rsid w:val="00CA1F52"/>
    <w:rsid w:val="00CE3043"/>
    <w:rsid w:val="00D05432"/>
    <w:rsid w:val="00D17F70"/>
    <w:rsid w:val="00D20023"/>
    <w:rsid w:val="00D328B8"/>
    <w:rsid w:val="00D62C02"/>
    <w:rsid w:val="00D6549D"/>
    <w:rsid w:val="00DA0636"/>
    <w:rsid w:val="00DF0680"/>
    <w:rsid w:val="00DF0A7A"/>
    <w:rsid w:val="00E74F89"/>
    <w:rsid w:val="00EB7029"/>
    <w:rsid w:val="00EB7A64"/>
    <w:rsid w:val="00F76109"/>
    <w:rsid w:val="17CE758A"/>
    <w:rsid w:val="28924B9C"/>
    <w:rsid w:val="2FE4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A55E0"/>
  <w15:docId w15:val="{F32D5EAE-C792-4B86-96B9-ADA5EA97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caption"/>
    <w:basedOn w:val="a"/>
    <w:next w:val="a"/>
    <w:qFormat/>
    <w:pPr>
      <w:suppressAutoHyphens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  <w:style w:type="paragraph" w:customStyle="1" w:styleId="Style1">
    <w:name w:val="Style1"/>
    <w:basedOn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39122624_122828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vk.com/wall-39122624_136010" TargetMode="External"/><Relationship Id="rId39" Type="http://schemas.openxmlformats.org/officeDocument/2006/relationships/hyperlink" Target="https://vk.com/wall-39122624_13762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s://vk.com/wall-39122624_136131" TargetMode="External"/><Relationship Id="rId42" Type="http://schemas.openxmlformats.org/officeDocument/2006/relationships/hyperlink" Target="https://vk.com/wall-39122624_130407" TargetMode="External"/><Relationship Id="rId47" Type="http://schemas.openxmlformats.org/officeDocument/2006/relationships/hyperlink" Target="https://vk.com/belkatvzar?w=wall-66716588_48586" TargetMode="External"/><Relationship Id="rId50" Type="http://schemas.openxmlformats.org/officeDocument/2006/relationships/hyperlink" Target="http://gorod-zarechny.ru/obschestvennaya-palata/" TargetMode="External"/><Relationship Id="rId7" Type="http://schemas.openxmlformats.org/officeDocument/2006/relationships/hyperlink" Target="https://vk.com/wall-39122624_127200" TargetMode="External"/><Relationship Id="rId12" Type="http://schemas.openxmlformats.org/officeDocument/2006/relationships/hyperlink" Target="https://vk.com/wall-39122624_137423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vk.com/wall-39122624_137423" TargetMode="External"/><Relationship Id="rId33" Type="http://schemas.openxmlformats.org/officeDocument/2006/relationships/hyperlink" Target="https://vk.com/wall-39122624_137421" TargetMode="External"/><Relationship Id="rId38" Type="http://schemas.openxmlformats.org/officeDocument/2006/relationships/hyperlink" Target="https://vk.com/wall-39122624_14000" TargetMode="External"/><Relationship Id="rId46" Type="http://schemas.openxmlformats.org/officeDocument/2006/relationships/hyperlink" Target="https://vk.com/public118981917?w=wall-118981917_14698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39122624_126821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vk.com/wall-39122624_127200" TargetMode="External"/><Relationship Id="rId41" Type="http://schemas.openxmlformats.org/officeDocument/2006/relationships/hyperlink" Target="https://vk.com/wall-39122624_1362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wall-39122624_141605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vk.com/wall-39122624_139114" TargetMode="External"/><Relationship Id="rId37" Type="http://schemas.openxmlformats.org/officeDocument/2006/relationships/hyperlink" Target="https://vk.com/wall-39122624_141112" TargetMode="External"/><Relationship Id="rId40" Type="http://schemas.openxmlformats.org/officeDocument/2006/relationships/hyperlink" Target="https://vk.com/wall-39122624_13646" TargetMode="External"/><Relationship Id="rId45" Type="http://schemas.openxmlformats.org/officeDocument/2006/relationships/hyperlink" Target="https://vk.com/wall-39122624_12282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wall-39122624_127335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vk.com/wall-39122624_127335" TargetMode="External"/><Relationship Id="rId36" Type="http://schemas.openxmlformats.org/officeDocument/2006/relationships/hyperlink" Target="https://vk.com/wall-39122624_141924" TargetMode="External"/><Relationship Id="rId49" Type="http://schemas.openxmlformats.org/officeDocument/2006/relationships/hyperlink" Target="https://vk.com/belkatvzar?w=wall-66716588_4282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hyperlink" Target="https://vk.com/wall-39122624_139418" TargetMode="External"/><Relationship Id="rId44" Type="http://schemas.openxmlformats.org/officeDocument/2006/relationships/hyperlink" Target="https://vk.com/wall-39122624_126821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39122624_141924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vk.com/wall-39122624_127200" TargetMode="External"/><Relationship Id="rId27" Type="http://schemas.openxmlformats.org/officeDocument/2006/relationships/hyperlink" Target="https://vk.com/wall-39122624_131158" TargetMode="External"/><Relationship Id="rId30" Type="http://schemas.openxmlformats.org/officeDocument/2006/relationships/hyperlink" Target="https://vk.com/wall-39122624_125721" TargetMode="External"/><Relationship Id="rId35" Type="http://schemas.openxmlformats.org/officeDocument/2006/relationships/hyperlink" Target="https://vk.com/wall-39122624_122923" TargetMode="External"/><Relationship Id="rId43" Type="http://schemas.openxmlformats.org/officeDocument/2006/relationships/hyperlink" Target="https://vk.com/wall-39122624_128566" TargetMode="External"/><Relationship Id="rId48" Type="http://schemas.openxmlformats.org/officeDocument/2006/relationships/hyperlink" Target="https://vk.com/belkatvzar?w=wall-66716588_43198" TargetMode="External"/><Relationship Id="rId8" Type="http://schemas.openxmlformats.org/officeDocument/2006/relationships/hyperlink" Target="https://vk.com/public118981917?w=wall-118981917_14698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9F9A1473</Template>
  <TotalTime>9</TotalTime>
  <Pages>7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Наталья Чичканова</cp:lastModifiedBy>
  <cp:revision>7</cp:revision>
  <dcterms:created xsi:type="dcterms:W3CDTF">2023-01-16T11:01:00Z</dcterms:created>
  <dcterms:modified xsi:type="dcterms:W3CDTF">2023-02-07T08:52:00Z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C3E014E69CEE432F96906D58C4F12408</vt:lpwstr>
  </property>
</Properties>
</file>