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25" w:rsidRPr="0063756C" w:rsidRDefault="003E5670">
      <w:pPr>
        <w:spacing w:line="312" w:lineRule="auto"/>
        <w:jc w:val="center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</w:rPr>
        <w:object w:dxaOrig="795" w:dyaOrig="1005" w14:anchorId="316B0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.2pt;height:50.4pt;visibility:visible;mso-wrap-style:square" o:ole="">
            <v:imagedata r:id="rId6" o:title=""/>
          </v:shape>
          <o:OLEObject Type="Embed" ProgID="Word.Document.8" ShapeID="Object 1" DrawAspect="Content" ObjectID="_1737208123" r:id="rId7"/>
        </w:object>
      </w:r>
    </w:p>
    <w:p w:rsidR="0063756C" w:rsidRPr="0063756C" w:rsidRDefault="0063756C" w:rsidP="0063756C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 w:cs="Liberation Serif"/>
          <w:caps/>
          <w:sz w:val="28"/>
          <w:szCs w:val="28"/>
        </w:rPr>
      </w:pPr>
      <w:proofErr w:type="gramStart"/>
      <w:r w:rsidRPr="0063756C">
        <w:rPr>
          <w:rFonts w:ascii="Liberation Serif" w:hAnsi="Liberation Serif" w:cs="Liberation Serif"/>
          <w:caps/>
          <w:sz w:val="28"/>
          <w:szCs w:val="28"/>
        </w:rPr>
        <w:t>администрация  Городского</w:t>
      </w:r>
      <w:proofErr w:type="gramEnd"/>
      <w:r w:rsidRPr="0063756C">
        <w:rPr>
          <w:rFonts w:ascii="Liberation Serif" w:hAnsi="Liberation Serif" w:cs="Liberation Serif"/>
          <w:caps/>
          <w:sz w:val="28"/>
          <w:szCs w:val="28"/>
        </w:rPr>
        <w:t xml:space="preserve">  округа  Заречный</w:t>
      </w:r>
    </w:p>
    <w:p w:rsidR="0063756C" w:rsidRPr="0063756C" w:rsidRDefault="0063756C" w:rsidP="0063756C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 w:cs="Liberation Serif"/>
          <w:b/>
          <w:caps/>
          <w:sz w:val="32"/>
          <w:szCs w:val="32"/>
        </w:rPr>
      </w:pPr>
      <w:r w:rsidRPr="0063756C">
        <w:rPr>
          <w:rFonts w:ascii="Liberation Serif" w:hAnsi="Liberation Serif" w:cs="Liberation Serif"/>
          <w:b/>
          <w:caps/>
          <w:sz w:val="32"/>
          <w:szCs w:val="32"/>
        </w:rPr>
        <w:t>п о с т а н о в л е н и е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8"/>
        </w:rPr>
      </w:pPr>
      <w:r w:rsidRPr="0063756C">
        <w:rPr>
          <w:rFonts w:ascii="Liberation Serif" w:hAnsi="Liberation Serif" w:cs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066E9F70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C6TKrI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6"/>
          <w:szCs w:val="16"/>
        </w:rPr>
      </w:pP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16"/>
          <w:szCs w:val="16"/>
        </w:rPr>
      </w:pP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4"/>
        </w:rPr>
      </w:pPr>
      <w:r w:rsidRPr="0063756C">
        <w:rPr>
          <w:rFonts w:ascii="Liberation Serif" w:hAnsi="Liberation Serif" w:cs="Liberation Serif"/>
          <w:sz w:val="24"/>
        </w:rPr>
        <w:t>от___</w:t>
      </w:r>
      <w:r w:rsidR="00436601">
        <w:rPr>
          <w:rFonts w:ascii="Liberation Serif" w:hAnsi="Liberation Serif" w:cs="Liberation Serif"/>
          <w:sz w:val="24"/>
          <w:u w:val="single"/>
        </w:rPr>
        <w:t>18.04.2022</w:t>
      </w:r>
      <w:r w:rsidRPr="0063756C">
        <w:rPr>
          <w:rFonts w:ascii="Liberation Serif" w:hAnsi="Liberation Serif" w:cs="Liberation Serif"/>
          <w:sz w:val="24"/>
        </w:rPr>
        <w:t>__</w:t>
      </w:r>
      <w:proofErr w:type="gramStart"/>
      <w:r w:rsidRPr="0063756C">
        <w:rPr>
          <w:rFonts w:ascii="Liberation Serif" w:hAnsi="Liberation Serif" w:cs="Liberation Serif"/>
          <w:sz w:val="24"/>
        </w:rPr>
        <w:t>_  №</w:t>
      </w:r>
      <w:proofErr w:type="gramEnd"/>
      <w:r w:rsidRPr="0063756C">
        <w:rPr>
          <w:rFonts w:ascii="Liberation Serif" w:hAnsi="Liberation Serif" w:cs="Liberation Serif"/>
          <w:sz w:val="24"/>
        </w:rPr>
        <w:t xml:space="preserve">  ___</w:t>
      </w:r>
      <w:r w:rsidR="00436601">
        <w:rPr>
          <w:rFonts w:ascii="Liberation Serif" w:hAnsi="Liberation Serif" w:cs="Liberation Serif"/>
          <w:sz w:val="24"/>
          <w:u w:val="single"/>
        </w:rPr>
        <w:t>494-П</w:t>
      </w:r>
      <w:r w:rsidRPr="0063756C">
        <w:rPr>
          <w:rFonts w:ascii="Liberation Serif" w:hAnsi="Liberation Serif" w:cs="Liberation Serif"/>
          <w:sz w:val="24"/>
        </w:rPr>
        <w:t>____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</w:p>
    <w:p w:rsidR="0063756C" w:rsidRPr="0063756C" w:rsidRDefault="0063756C" w:rsidP="0063756C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 w:cs="Liberation Serif"/>
          <w:sz w:val="24"/>
          <w:szCs w:val="24"/>
        </w:rPr>
      </w:pPr>
      <w:r w:rsidRPr="0063756C">
        <w:rPr>
          <w:rFonts w:ascii="Liberation Serif" w:hAnsi="Liberation Serif" w:cs="Liberation Serif"/>
          <w:sz w:val="24"/>
          <w:szCs w:val="24"/>
        </w:rPr>
        <w:t>г. Заречный</w:t>
      </w:r>
    </w:p>
    <w:p w:rsidR="0063756C" w:rsidRPr="0063756C" w:rsidRDefault="0063756C" w:rsidP="0063756C">
      <w:pPr>
        <w:widowControl/>
        <w:suppressAutoHyphens w:val="0"/>
        <w:autoSpaceDN/>
        <w:jc w:val="both"/>
        <w:textAlignment w:val="auto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Default="003E5670">
      <w:pPr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63756C">
        <w:rPr>
          <w:rFonts w:ascii="Liberation Serif" w:hAnsi="Liberation Serif" w:cs="Liberation Serif"/>
          <w:b/>
          <w:color w:val="000000"/>
          <w:sz w:val="28"/>
          <w:szCs w:val="28"/>
        </w:rPr>
        <w:t>О создании Зареченского городского лесничества на землях населенных пунктов городского округа Заречный Свердловской области, занятых городскими лесами, и установлении его границ</w:t>
      </w:r>
    </w:p>
    <w:p w:rsidR="00755422" w:rsidRPr="00755422" w:rsidRDefault="00755422">
      <w:pPr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755422">
        <w:rPr>
          <w:rFonts w:ascii="Liberation Serif" w:hAnsi="Liberation Serif" w:cs="Liberation Serif"/>
          <w:color w:val="000000"/>
          <w:sz w:val="24"/>
          <w:szCs w:val="24"/>
        </w:rPr>
        <w:t>(в редакции постановления от 06.02.2023 № 154-П)</w:t>
      </w:r>
    </w:p>
    <w:p w:rsidR="00911A25" w:rsidRPr="0063756C" w:rsidRDefault="00911A25">
      <w:pPr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911A25">
      <w:pPr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8"/>
          <w:szCs w:val="28"/>
        </w:rPr>
        <w:t xml:space="preserve">В соответствии со статьями 23 и 84 Лесного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на основании ст. ст. 28, 31 Устава городского округа Заречный администрация городского округа Заречный </w:t>
      </w:r>
    </w:p>
    <w:p w:rsidR="00911A25" w:rsidRPr="0063756C" w:rsidRDefault="003E5670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63756C">
        <w:rPr>
          <w:rFonts w:ascii="Liberation Serif" w:hAnsi="Liberation Serif" w:cs="Liberation Serif"/>
          <w:b/>
          <w:sz w:val="28"/>
          <w:szCs w:val="28"/>
        </w:rPr>
        <w:t xml:space="preserve">ПОСТАНОВЛЯЕТ: 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3756C">
        <w:rPr>
          <w:rFonts w:ascii="Liberation Serif" w:hAnsi="Liberation Serif" w:cs="Liberation Serif"/>
          <w:sz w:val="28"/>
          <w:szCs w:val="28"/>
        </w:rPr>
        <w:t>1. Создать на части земель населенных пунктов городского округа Заречный Свердловской области, занятых городскими лесами, лесничество «Зареченское городское лесничество» площадью 706,5 га.</w:t>
      </w:r>
    </w:p>
    <w:p w:rsidR="00755422" w:rsidRPr="00755422" w:rsidRDefault="00755422" w:rsidP="0075542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5422">
        <w:rPr>
          <w:rFonts w:ascii="Liberation Serif" w:hAnsi="Liberation Serif" w:cs="Liberation Serif"/>
          <w:sz w:val="28"/>
          <w:szCs w:val="28"/>
        </w:rPr>
        <w:t>2. Утвердить:</w:t>
      </w:r>
    </w:p>
    <w:p w:rsidR="00755422" w:rsidRPr="00755422" w:rsidRDefault="00755422" w:rsidP="0075542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5422">
        <w:rPr>
          <w:rFonts w:ascii="Liberation Serif" w:hAnsi="Liberation Serif" w:cs="Liberation Serif"/>
          <w:sz w:val="28"/>
          <w:szCs w:val="28"/>
        </w:rPr>
        <w:t>1) сведения о земельных (лесных) участках, включаемых в границы лесничества «Зареченское городское лесничество» (приложение 1);</w:t>
      </w:r>
    </w:p>
    <w:p w:rsidR="00755422" w:rsidRPr="00755422" w:rsidRDefault="00755422" w:rsidP="0075542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5422">
        <w:rPr>
          <w:rFonts w:ascii="Liberation Serif" w:hAnsi="Liberation Serif" w:cs="Liberation Serif"/>
          <w:sz w:val="28"/>
          <w:szCs w:val="28"/>
        </w:rPr>
        <w:t>2) перечень координат характерных точек границ земель, на которых располагается Зареченское городское лесничество (приложение 2);</w:t>
      </w:r>
    </w:p>
    <w:p w:rsidR="00755422" w:rsidRPr="00755422" w:rsidRDefault="00755422" w:rsidP="0075542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5422">
        <w:rPr>
          <w:rFonts w:ascii="Liberation Serif" w:hAnsi="Liberation Serif" w:cs="Liberation Serif"/>
          <w:sz w:val="28"/>
          <w:szCs w:val="28"/>
        </w:rPr>
        <w:t>3) схему границ лесничества «Зареченское городское лесничество» (приложение 3).</w:t>
      </w:r>
    </w:p>
    <w:p w:rsidR="00755422" w:rsidRDefault="00755422" w:rsidP="0075542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55422">
        <w:rPr>
          <w:rFonts w:ascii="Liberation Serif" w:hAnsi="Liberation Serif" w:cs="Liberation Serif"/>
          <w:sz w:val="28"/>
          <w:szCs w:val="28"/>
        </w:rPr>
        <w:t>3. Контроль за исполнением настоящего постановления возложить на первого заместителя Главы гор</w:t>
      </w:r>
      <w:r>
        <w:rPr>
          <w:rFonts w:ascii="Liberation Serif" w:hAnsi="Liberation Serif" w:cs="Liberation Serif"/>
          <w:sz w:val="28"/>
          <w:szCs w:val="28"/>
        </w:rPr>
        <w:t>одского округа О.П. Кириллова.</w:t>
      </w:r>
    </w:p>
    <w:p w:rsidR="00911A25" w:rsidRPr="0063756C" w:rsidRDefault="003E5670">
      <w:pPr>
        <w:ind w:firstLine="709"/>
        <w:jc w:val="both"/>
        <w:rPr>
          <w:rFonts w:ascii="Liberation Serif" w:hAnsi="Liberation Serif" w:cs="Liberation Serif"/>
        </w:rPr>
      </w:pPr>
      <w:r w:rsidRPr="0063756C">
        <w:rPr>
          <w:rFonts w:ascii="Liberation Serif" w:hAnsi="Liberation Serif" w:cs="Liberation Serif"/>
          <w:sz w:val="28"/>
          <w:szCs w:val="28"/>
        </w:rPr>
        <w:t xml:space="preserve">4. Опубликовать настоящее постановление в Бюллетене официальных документов городского округа Заречный и разместить </w:t>
      </w:r>
      <w:r w:rsidRPr="0063756C">
        <w:rPr>
          <w:rFonts w:ascii="Liberation Serif" w:hAnsi="Liberation Serif" w:cs="Liberation Serif"/>
          <w:color w:val="000000"/>
          <w:sz w:val="28"/>
          <w:szCs w:val="28"/>
        </w:rPr>
        <w:t>на официальном сайте городского округа Заречный (www.gorod-zarechny.ru).</w:t>
      </w:r>
    </w:p>
    <w:p w:rsidR="00911A25" w:rsidRPr="0063756C" w:rsidRDefault="00911A2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1A25" w:rsidRPr="0063756C" w:rsidRDefault="00911A2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tbl>
      <w:tblPr>
        <w:tblW w:w="100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90"/>
        <w:gridCol w:w="2410"/>
        <w:gridCol w:w="3631"/>
      </w:tblGrid>
      <w:tr w:rsidR="00911A25" w:rsidRPr="0063756C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3E5670">
            <w:pPr>
              <w:ind w:left="-108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 xml:space="preserve">Глава </w:t>
            </w:r>
          </w:p>
          <w:p w:rsidR="00911A25" w:rsidRPr="0063756C" w:rsidRDefault="003E5670">
            <w:pPr>
              <w:ind w:left="-108" w:firstLine="34"/>
              <w:rPr>
                <w:rFonts w:ascii="Liberation Serif" w:hAnsi="Liberation Serif" w:cs="Liberation Serif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3E5670">
            <w:pPr>
              <w:jc w:val="right"/>
              <w:rPr>
                <w:rFonts w:ascii="Liberation Serif" w:hAnsi="Liberation Serif" w:cs="Liberation Serif"/>
              </w:rPr>
            </w:pPr>
            <w:r w:rsidRPr="0063756C"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>А.В. Захарцев</w:t>
            </w:r>
          </w:p>
        </w:tc>
      </w:tr>
      <w:tr w:rsidR="00911A25" w:rsidRPr="0063756C">
        <w:tc>
          <w:tcPr>
            <w:tcW w:w="3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ind w:left="176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A25" w:rsidRPr="0063756C" w:rsidRDefault="00911A25">
            <w:pPr>
              <w:ind w:left="-105"/>
              <w:rPr>
                <w:rFonts w:ascii="Liberation Serif" w:hAnsi="Liberation Serif" w:cs="Liberation Serif"/>
              </w:rPr>
            </w:pPr>
          </w:p>
        </w:tc>
        <w:tc>
          <w:tcPr>
            <w:tcW w:w="36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1A25" w:rsidRPr="0063756C" w:rsidRDefault="00911A25">
            <w:pPr>
              <w:jc w:val="right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</w:tbl>
    <w:p w:rsidR="00544945" w:rsidRPr="00544945" w:rsidRDefault="00544945" w:rsidP="00544945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1 </w:t>
      </w:r>
    </w:p>
    <w:p w:rsidR="00544945" w:rsidRPr="00544945" w:rsidRDefault="00544945" w:rsidP="00544945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t xml:space="preserve">к постановлению администрации </w:t>
      </w:r>
    </w:p>
    <w:p w:rsidR="00544945" w:rsidRPr="00544945" w:rsidRDefault="00544945" w:rsidP="00544945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t>городского округа Заречный</w:t>
      </w:r>
    </w:p>
    <w:p w:rsidR="00544945" w:rsidRPr="00544945" w:rsidRDefault="00544945" w:rsidP="00544945">
      <w:pPr>
        <w:widowControl/>
        <w:autoSpaceDE w:val="0"/>
        <w:snapToGrid w:val="0"/>
        <w:ind w:left="5387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/>
          <w:sz w:val="24"/>
        </w:rPr>
        <w:t>от__</w:t>
      </w:r>
      <w:r w:rsidRPr="00544945">
        <w:rPr>
          <w:rFonts w:ascii="Liberation Serif" w:hAnsi="Liberation Serif"/>
          <w:sz w:val="24"/>
          <w:u w:val="single"/>
        </w:rPr>
        <w:t>06.02.2023</w:t>
      </w:r>
      <w:r w:rsidRPr="00544945">
        <w:rPr>
          <w:rFonts w:ascii="Liberation Serif" w:hAnsi="Liberation Serif"/>
          <w:sz w:val="24"/>
        </w:rPr>
        <w:t>__</w:t>
      </w:r>
      <w:proofErr w:type="gramStart"/>
      <w:r w:rsidRPr="00544945">
        <w:rPr>
          <w:rFonts w:ascii="Liberation Serif" w:hAnsi="Liberation Serif"/>
          <w:sz w:val="24"/>
        </w:rPr>
        <w:t>_  №</w:t>
      </w:r>
      <w:proofErr w:type="gramEnd"/>
      <w:r w:rsidRPr="00544945">
        <w:rPr>
          <w:rFonts w:ascii="Liberation Serif" w:hAnsi="Liberation Serif"/>
          <w:sz w:val="24"/>
        </w:rPr>
        <w:t xml:space="preserve">  ___</w:t>
      </w:r>
      <w:r w:rsidRPr="00544945">
        <w:rPr>
          <w:rFonts w:ascii="Liberation Serif" w:hAnsi="Liberation Serif"/>
          <w:sz w:val="24"/>
          <w:u w:val="single"/>
        </w:rPr>
        <w:t>154-П</w:t>
      </w:r>
      <w:r w:rsidRPr="00544945">
        <w:rPr>
          <w:rFonts w:ascii="Liberation Serif" w:hAnsi="Liberation Serif"/>
          <w:sz w:val="24"/>
        </w:rPr>
        <w:t>___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</w:p>
    <w:p w:rsidR="00544945" w:rsidRPr="00544945" w:rsidRDefault="00544945" w:rsidP="00544945">
      <w:pPr>
        <w:autoSpaceDE w:val="0"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  <w:r w:rsidRPr="00544945">
        <w:rPr>
          <w:rFonts w:ascii="Liberation Serif" w:hAnsi="Liberation Serif" w:cs="Arial"/>
          <w:b/>
          <w:bCs/>
          <w:sz w:val="24"/>
          <w:szCs w:val="24"/>
        </w:rPr>
        <w:t>Сведения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  <w:r w:rsidRPr="00544945">
        <w:rPr>
          <w:rFonts w:ascii="Liberation Serif" w:hAnsi="Liberation Serif" w:cs="Arial"/>
          <w:b/>
          <w:bCs/>
          <w:sz w:val="24"/>
          <w:szCs w:val="24"/>
        </w:rPr>
        <w:t>о земельных (лесных) участках, включаемых в границы лесничества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  <w:r w:rsidRPr="00544945">
        <w:rPr>
          <w:rFonts w:ascii="Liberation Serif" w:hAnsi="Liberation Serif" w:cs="Arial"/>
          <w:b/>
          <w:bCs/>
          <w:sz w:val="24"/>
          <w:szCs w:val="24"/>
        </w:rPr>
        <w:t>«Зареченское городское лесничество»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</w:p>
    <w:tbl>
      <w:tblPr>
        <w:tblW w:w="921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7"/>
        <w:gridCol w:w="1912"/>
        <w:gridCol w:w="2545"/>
        <w:gridCol w:w="1547"/>
        <w:gridCol w:w="1353"/>
      </w:tblGrid>
      <w:tr w:rsidR="00544945" w:rsidRPr="00544945" w:rsidTr="00544945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№№ лесных</w:t>
            </w:r>
          </w:p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кварталов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Кадастровые номера земельных (лесных) участков, включаемых в границы лесничества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 xml:space="preserve">Площадь, </w:t>
            </w:r>
            <w:proofErr w:type="spellStart"/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spellEnd"/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Площадь, га</w:t>
            </w:r>
          </w:p>
        </w:tc>
      </w:tr>
      <w:tr w:rsidR="00544945" w:rsidRPr="00544945" w:rsidTr="00DB75FA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544945" w:rsidRPr="00544945" w:rsidTr="00DB75FA">
        <w:trPr>
          <w:trHeight w:val="309"/>
        </w:trPr>
        <w:tc>
          <w:tcPr>
            <w:tcW w:w="1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 xml:space="preserve">Зареченское городское лесничество </w:t>
            </w:r>
          </w:p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1-5</w:t>
            </w:r>
          </w:p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66:42:0102001:2938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11103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66:42:0101029:394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39562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66:42:0102001:2935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73580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7,4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66:42:0102011:69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211764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21,2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66:42:0102011:200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2330846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233,1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66:42:0102011:68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8443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0,8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Постановка на КУ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66:42:0101018:39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50320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66:42:0601002:302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10448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66:42:0601001:905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9000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66:42:0601001:904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66:42:0601002:303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8137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0,8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66:42:0101022:11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30467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66:42:0701003:1350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323000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32,3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66:42:0501001:977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66:42:0501001:423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83745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8,4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66:42:0102011:71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35361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3,5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66:42:0102011:166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265182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26,5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1129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1229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76619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7,7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3628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0,4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8934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66:42:0102011:201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116781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11,7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66:42:0102001:1246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240403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24,0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66:42:0102001:1176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71864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66:42:0102001:1175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129427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12,9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66:42:0102001:1143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3209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66:42:0102001:1142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47559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4,8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66:42:0102001:1009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58845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66:42:0102001:1010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62397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66:42:0102001:1008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82685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66:42:0101034:63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8725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66:42:0101034:51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10651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66:42:0102001:955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42001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4,2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66:42:0101018:38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11550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66:42:0101032:576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5979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0,6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66:42:0101033:2278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1869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66:42:0101032:7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352,57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66:42:0101032:577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3206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66:42:0101033:2273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772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66:42:0101033:2275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1192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66:42:0101033:2276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1682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66:42:0101033:2274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1456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0,1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66:42:0101028:1825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2550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66:42:0101028:1818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2905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66:42:0101028:1819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2141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66:42:0102001:3566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0,6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66:42:0102001:3567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17000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1,7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108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335992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33,6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66:42:0102011:179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595139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59,5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66:42:0101028:1820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2016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0,2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66:42:0101028:1821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3225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0,3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66:42:0102011:70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1430095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143,0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66:42:0102001:2936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19162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1,9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66:42:0102001:3569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14156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1,4</w:t>
            </w:r>
          </w:p>
        </w:tc>
      </w:tr>
      <w:tr w:rsidR="00544945" w:rsidRPr="00544945" w:rsidTr="00DB75FA"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66:420101027:403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10972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1,1</w:t>
            </w:r>
          </w:p>
        </w:tc>
      </w:tr>
      <w:tr w:rsidR="00544945" w:rsidRPr="00544945" w:rsidTr="00DB75FA">
        <w:tc>
          <w:tcPr>
            <w:tcW w:w="6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Всего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7065796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945" w:rsidRPr="00544945" w:rsidRDefault="00544945" w:rsidP="00544945">
            <w:pPr>
              <w:autoSpaceDE w:val="0"/>
              <w:ind w:right="141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44945">
              <w:rPr>
                <w:rFonts w:ascii="Liberation Serif" w:hAnsi="Liberation Serif" w:cs="Liberation Serif"/>
                <w:sz w:val="24"/>
                <w:szCs w:val="24"/>
              </w:rPr>
              <w:t>706,5</w:t>
            </w:r>
          </w:p>
        </w:tc>
      </w:tr>
    </w:tbl>
    <w:p w:rsidR="00544945" w:rsidRPr="00544945" w:rsidRDefault="00544945" w:rsidP="00544945">
      <w:pPr>
        <w:autoSpaceDE w:val="0"/>
        <w:ind w:right="141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544945" w:rsidRPr="00544945" w:rsidRDefault="00544945" w:rsidP="00544945">
      <w:pPr>
        <w:autoSpaceDE w:val="0"/>
        <w:ind w:right="141"/>
        <w:jc w:val="both"/>
        <w:rPr>
          <w:rFonts w:ascii="Liberation Serif" w:hAnsi="Liberation Serif" w:cs="Liberation Serif"/>
          <w:sz w:val="24"/>
          <w:szCs w:val="24"/>
        </w:rPr>
      </w:pPr>
    </w:p>
    <w:p w:rsidR="00544945" w:rsidRPr="00544945" w:rsidRDefault="00544945" w:rsidP="00544945">
      <w:pPr>
        <w:autoSpaceDE w:val="0"/>
        <w:ind w:right="141"/>
        <w:jc w:val="both"/>
        <w:rPr>
          <w:rFonts w:ascii="Liberation Serif" w:hAnsi="Liberation Serif" w:cs="Liberation Serif"/>
          <w:sz w:val="24"/>
          <w:szCs w:val="24"/>
        </w:rPr>
      </w:pPr>
    </w:p>
    <w:p w:rsidR="00544945" w:rsidRPr="00544945" w:rsidRDefault="00544945" w:rsidP="00544945">
      <w:pPr>
        <w:widowControl/>
        <w:shd w:val="clear" w:color="auto" w:fill="FFFFFF"/>
        <w:jc w:val="center"/>
        <w:textAlignment w:val="auto"/>
        <w:rPr>
          <w:rFonts w:ascii="Liberation Serif" w:hAnsi="Liberation Serif"/>
          <w:b/>
          <w:sz w:val="24"/>
          <w:szCs w:val="24"/>
        </w:rPr>
      </w:pPr>
      <w:r w:rsidRPr="00544945">
        <w:rPr>
          <w:rFonts w:ascii="Liberation Serif" w:hAnsi="Liberation Serif"/>
          <w:b/>
          <w:sz w:val="24"/>
          <w:szCs w:val="24"/>
        </w:rPr>
        <w:t>Ведомость подразделения лесов Зареченского городского лесничества</w:t>
      </w:r>
      <w:r w:rsidRPr="00544945">
        <w:rPr>
          <w:rFonts w:ascii="Liberation Serif" w:hAnsi="Liberation Serif"/>
          <w:b/>
          <w:sz w:val="24"/>
          <w:szCs w:val="24"/>
        </w:rPr>
        <w:br/>
        <w:t xml:space="preserve">  </w:t>
      </w:r>
    </w:p>
    <w:tbl>
      <w:tblPr>
        <w:tblW w:w="69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558"/>
        <w:gridCol w:w="1702"/>
      </w:tblGrid>
      <w:tr w:rsidR="00544945" w:rsidRPr="00544945" w:rsidTr="00DB75FA">
        <w:trPr>
          <w:trHeight w:val="510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ind w:right="420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ind w:left="80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№№ лесных кварталов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ind w:left="260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Количество выделов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ind w:left="260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Площадь, гектар</w:t>
            </w:r>
          </w:p>
        </w:tc>
      </w:tr>
      <w:tr w:rsidR="00544945" w:rsidRPr="00544945" w:rsidTr="00DB75FA">
        <w:trPr>
          <w:trHeight w:val="248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Зареченское городское лесничество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120,6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542,1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2,9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8,6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sz w:val="24"/>
                <w:szCs w:val="24"/>
              </w:rPr>
              <w:t>32,3</w:t>
            </w:r>
          </w:p>
        </w:tc>
      </w:tr>
      <w:tr w:rsidR="00544945" w:rsidRPr="00544945" w:rsidTr="00DB75FA">
        <w:trPr>
          <w:trHeight w:val="25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b/>
                <w:bCs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b/>
                <w:bCs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44945" w:rsidRPr="00544945" w:rsidRDefault="00544945" w:rsidP="00544945">
            <w:pPr>
              <w:widowControl/>
              <w:spacing w:line="240" w:lineRule="exact"/>
              <w:jc w:val="center"/>
              <w:textAlignment w:val="auto"/>
              <w:rPr>
                <w:rFonts w:ascii="Liberation Serif" w:hAnsi="Liberation Serif"/>
                <w:b/>
                <w:bCs/>
                <w:sz w:val="24"/>
                <w:szCs w:val="24"/>
              </w:rPr>
            </w:pPr>
            <w:r w:rsidRPr="00544945">
              <w:rPr>
                <w:rFonts w:ascii="Liberation Serif" w:hAnsi="Liberation Serif"/>
                <w:b/>
                <w:bCs/>
                <w:sz w:val="24"/>
                <w:szCs w:val="24"/>
              </w:rPr>
              <w:t>706,5</w:t>
            </w:r>
          </w:p>
        </w:tc>
      </w:tr>
    </w:tbl>
    <w:p w:rsidR="00544945" w:rsidRPr="00544945" w:rsidRDefault="00544945" w:rsidP="0054494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</w:pPr>
    </w:p>
    <w:p w:rsidR="00911A25" w:rsidRPr="0063756C" w:rsidRDefault="00911A25">
      <w:pPr>
        <w:ind w:firstLine="709"/>
        <w:rPr>
          <w:rFonts w:ascii="Liberation Serif" w:hAnsi="Liberation Serif" w:cs="Liberation Serif"/>
          <w:sz w:val="28"/>
          <w:szCs w:val="28"/>
        </w:rPr>
        <w:sectPr w:rsidR="00911A25" w:rsidRPr="0063756C">
          <w:headerReference w:type="default" r:id="rId8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544945" w:rsidRPr="00544945" w:rsidRDefault="00544945" w:rsidP="00544945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2 </w:t>
      </w:r>
    </w:p>
    <w:p w:rsidR="00544945" w:rsidRPr="00544945" w:rsidRDefault="00544945" w:rsidP="00544945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t xml:space="preserve">к постановлению администрации </w:t>
      </w:r>
    </w:p>
    <w:p w:rsidR="00544945" w:rsidRPr="00544945" w:rsidRDefault="00544945" w:rsidP="00544945">
      <w:pPr>
        <w:widowControl/>
        <w:autoSpaceDE w:val="0"/>
        <w:snapToGrid w:val="0"/>
        <w:ind w:left="9923"/>
      </w:pPr>
      <w:r w:rsidRPr="00544945">
        <w:rPr>
          <w:rFonts w:ascii="Liberation Serif" w:hAnsi="Liberation Serif" w:cs="Liberation Serif"/>
          <w:sz w:val="24"/>
          <w:szCs w:val="24"/>
        </w:rPr>
        <w:t>городского округа Заречный</w:t>
      </w:r>
    </w:p>
    <w:p w:rsidR="00544945" w:rsidRPr="00544945" w:rsidRDefault="00544945" w:rsidP="00544945">
      <w:pPr>
        <w:widowControl/>
        <w:autoSpaceDE w:val="0"/>
        <w:snapToGrid w:val="0"/>
        <w:ind w:left="9923"/>
      </w:pPr>
      <w:r w:rsidRPr="00544945">
        <w:rPr>
          <w:rFonts w:ascii="Liberation Serif" w:hAnsi="Liberation Serif"/>
          <w:sz w:val="24"/>
        </w:rPr>
        <w:t>от__</w:t>
      </w:r>
      <w:r w:rsidRPr="00544945">
        <w:rPr>
          <w:rFonts w:ascii="Liberation Serif" w:hAnsi="Liberation Serif"/>
          <w:sz w:val="24"/>
          <w:u w:val="single"/>
        </w:rPr>
        <w:t>06.02.2023</w:t>
      </w:r>
      <w:r w:rsidRPr="00544945">
        <w:rPr>
          <w:rFonts w:ascii="Liberation Serif" w:hAnsi="Liberation Serif"/>
          <w:sz w:val="24"/>
        </w:rPr>
        <w:t>__</w:t>
      </w:r>
      <w:proofErr w:type="gramStart"/>
      <w:r w:rsidRPr="00544945">
        <w:rPr>
          <w:rFonts w:ascii="Liberation Serif" w:hAnsi="Liberation Serif"/>
          <w:sz w:val="24"/>
        </w:rPr>
        <w:t>_  №</w:t>
      </w:r>
      <w:proofErr w:type="gramEnd"/>
      <w:r w:rsidRPr="00544945">
        <w:rPr>
          <w:rFonts w:ascii="Liberation Serif" w:hAnsi="Liberation Serif"/>
          <w:sz w:val="24"/>
        </w:rPr>
        <w:t xml:space="preserve">  ___</w:t>
      </w:r>
      <w:r w:rsidRPr="00544945">
        <w:rPr>
          <w:rFonts w:ascii="Liberation Serif" w:hAnsi="Liberation Serif"/>
          <w:sz w:val="24"/>
          <w:u w:val="single"/>
        </w:rPr>
        <w:t>154-П</w:t>
      </w:r>
      <w:r w:rsidRPr="00544945">
        <w:rPr>
          <w:rFonts w:ascii="Liberation Serif" w:hAnsi="Liberation Serif"/>
          <w:sz w:val="24"/>
        </w:rPr>
        <w:t>___</w:t>
      </w:r>
    </w:p>
    <w:p w:rsidR="00544945" w:rsidRPr="00544945" w:rsidRDefault="00544945" w:rsidP="00544945">
      <w:pPr>
        <w:rPr>
          <w:rFonts w:ascii="Liberation Serif" w:hAnsi="Liberation Serif" w:cs="Liberation Serif"/>
          <w:sz w:val="24"/>
          <w:szCs w:val="24"/>
        </w:rPr>
      </w:pPr>
    </w:p>
    <w:p w:rsidR="00544945" w:rsidRPr="00544945" w:rsidRDefault="00544945" w:rsidP="00544945">
      <w:pPr>
        <w:rPr>
          <w:rFonts w:ascii="Liberation Serif" w:hAnsi="Liberation Serif" w:cs="Liberation Serif"/>
          <w:sz w:val="24"/>
          <w:szCs w:val="24"/>
        </w:rPr>
      </w:pPr>
    </w:p>
    <w:p w:rsidR="00544945" w:rsidRPr="00544945" w:rsidRDefault="00544945" w:rsidP="00544945">
      <w:pPr>
        <w:tabs>
          <w:tab w:val="left" w:pos="9045"/>
        </w:tabs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544945">
        <w:rPr>
          <w:rFonts w:ascii="Liberation Serif" w:hAnsi="Liberation Serif" w:cs="Liberation Serif"/>
          <w:b/>
          <w:sz w:val="24"/>
          <w:szCs w:val="24"/>
        </w:rPr>
        <w:t>Перечень координат характерных точек границ земель, на которых располагается «Зареченское городское лесничество»</w:t>
      </w:r>
    </w:p>
    <w:p w:rsidR="00544945" w:rsidRPr="00544945" w:rsidRDefault="00544945" w:rsidP="00544945">
      <w:pPr>
        <w:rPr>
          <w:rFonts w:ascii="Liberation Serif" w:hAnsi="Liberation Serif" w:cs="Liberation Serif"/>
          <w:sz w:val="28"/>
          <w:szCs w:val="28"/>
        </w:rPr>
      </w:pPr>
    </w:p>
    <w:p w:rsidR="00544945" w:rsidRPr="00544945" w:rsidRDefault="00544945" w:rsidP="00544945">
      <w:pPr>
        <w:rPr>
          <w:rFonts w:ascii="Liberation Serif" w:hAnsi="Liberation Serif" w:cs="Liberation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7"/>
        <w:gridCol w:w="1525"/>
        <w:gridCol w:w="976"/>
        <w:gridCol w:w="896"/>
        <w:gridCol w:w="1457"/>
        <w:gridCol w:w="1525"/>
        <w:gridCol w:w="976"/>
        <w:gridCol w:w="896"/>
        <w:gridCol w:w="1457"/>
        <w:gridCol w:w="1525"/>
        <w:gridCol w:w="976"/>
        <w:gridCol w:w="896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Координаты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Координаты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Координаты</w:t>
            </w:r>
          </w:p>
        </w:tc>
      </w:tr>
      <w:tr w:rsidR="00544945" w:rsidRPr="00544945" w:rsidTr="00DB75FA">
        <w:trPr>
          <w:trHeight w:val="262"/>
        </w:trPr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/>
                <w:color w:val="000000"/>
                <w:sz w:val="16"/>
                <w:szCs w:val="16"/>
              </w:rPr>
            </w:pPr>
            <w:r w:rsidRPr="00544945">
              <w:rPr>
                <w:rFonts w:ascii="Liberation Serif" w:hAnsi="Liberation Serif"/>
                <w:color w:val="000000"/>
                <w:sz w:val="16"/>
                <w:szCs w:val="16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1577185,41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389722,86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1577470,32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389799,25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1577550,67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389309,93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1577191,99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389726,28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1577475,61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389801,08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1577542,81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389311,74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1577198,47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389731,62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1577484,23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389798,67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1577503,91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389311,71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1577209,71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389752,16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1577490,86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389794,62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1577481,02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389306,86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1577224,60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389768,17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1577495,49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389789,83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1577458,85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389306,75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1577237,95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389775,03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1577502,98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389777,17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1577429,55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389305,63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1577249,75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389785,02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1577515,53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389764,93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1577409,64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389302,24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1577265,93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389801,17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1577540,50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389768,79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1577414,59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389281,99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1577278,12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389797,87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1577559,55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389777,19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1577411,58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389251,99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1577290,96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389802,07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1577576,94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389773,16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1577410,94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389220,30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1577309,42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389808,33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1577588,31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389771,26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1577411,11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389197,90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1577327,24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389812,29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1577596,39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389771,41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1577413,62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389167,63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1577343,66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389817,03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1577603,91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389762,33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1577414,76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389127,74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1577364,21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389817,88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1577610,13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389754,86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1577419,16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389066,47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1577383,06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389816,01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1577612,69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389685,79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1577411,74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389059,04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1577400,36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389812,95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1577616,29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389573,98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1577383,34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389043,80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1577414,61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389808,24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1577617,27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389543,55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1577355,44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389043,20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1577425,75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389808,41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1577622,14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389385,36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1577341,82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389044,26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1577438,95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389805,76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1577619,01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389374,17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1577312,79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389042,89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1577446,48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389806,68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1577608,29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389362,29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1577300,42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389042,28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1577455,99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389808,20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1577605,37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389359,05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1577301,82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389231,64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1577464,03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389805,64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1577603,94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389340,38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1577298,98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389238,02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1577465,15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389798,82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1577599,10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389327,93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1577239,14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389240,89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1577461,44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389793,53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1577594,08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389315,89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1577240,77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389217,88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1577462,84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389791,35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1577575,15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389312,38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1577240,12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389201,60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1577466,79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389795,27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1577557,98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389311,51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1577240,50</w:t>
            </w:r>
          </w:p>
        </w:tc>
        <w:tc>
          <w:tcPr>
            <w:tcW w:w="0" w:type="auto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389180,98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1577241,17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389161,20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1577094,90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389578,76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1577223,36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388659,35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1577237,30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389136,14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1577100,70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389583,47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1577208,89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388649,54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1577238,68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389117,76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1577098,94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389597,70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1577190,80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388641,96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1577242,93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389092,35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1577099,31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389602,92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1577187,40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388644,51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389067,30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1577108,59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389621,21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1577175,82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388644,45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1577241,20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389041,99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1577117,29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389632,86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1577164,31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388670,10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1577241,79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389028,58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1577128,74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389646,34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1577164,02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388678,59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1577239,28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389028,71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1577141,17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389660,35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1577159,06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388678,00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1577226,81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389029,36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1577152,19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389673,59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1577157,47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388674,80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1577125,80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389024,11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1577178,71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389652,84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1577119,68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388646,36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1577117,11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389030,45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389672,43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1577087,50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388636,98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1577136,19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389063,76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1577168,33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389690,88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1577067,46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388649,37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1577137,78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389077,65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389711,73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1577027,11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388639,50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1577131,84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389090,75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1576948,44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389024,60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1577033,28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388618,87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1577122,71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389097,91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1576952,64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389040,05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1577032,18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388609,94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1577108,83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389102,28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1577025,54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389044,44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1577022,17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388597,38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1577083,03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389102,56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1577054,44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389030,87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1577004,90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388586,05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1577083,02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389173,99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1577075,04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389024,32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1576992,68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388577,90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1577096,80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389303,22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1577109,81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389013,81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1576978,08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388575,42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1577108,24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389410,59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1577201,93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389016,36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1576955,48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388577,68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389487,46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1577223,48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389016,26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1576935,78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388586,80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1577072,07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389500,59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1577239,44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389010,58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1576918,76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388591,02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1577049,39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389515,08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1577240,15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388972,60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1576910,52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388593,92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1577049,24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389528,47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1577237,88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388972,58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1576908,14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388600,02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1577052,65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389543,66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1577239,27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388847,96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1576907,77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388608,47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1577055,98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389556,85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1577231,13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388847,41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1576907,50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388624,82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1577069,49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389556,12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1577232,62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388781,79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1576906,21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388648,76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1577075,89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389563,58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1577224,60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388768,17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1576905,19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388672,05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1577082,82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389574,69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1577219,84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388702,35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1576902,59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388705,94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1577088,16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389576,55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1577228,53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388679,07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1576901,44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388741,66</w:t>
            </w:r>
          </w:p>
        </w:tc>
      </w:tr>
    </w:tbl>
    <w:p w:rsidR="00544945" w:rsidRPr="00544945" w:rsidRDefault="00544945" w:rsidP="00544945">
      <w:pPr>
        <w:pageBreakBefore/>
        <w:rPr>
          <w:rFonts w:ascii="Liberation Serif" w:hAnsi="Liberation Serif"/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8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1576900,17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388779,08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1578339,01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389429,05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1578417,27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389454,57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1576898,75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388817,29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1578268,95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389425,92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1578398,19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389431,47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1576898,02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388886,64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1578263,32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389435,27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1578397,95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389433,14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1576902,88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388900,90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1578261,67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389450,94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1578382,39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389432,04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1576914,00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388924,89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1578264,61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389457,17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1578382,40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389430,99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1576926,59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388946,40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1578281,70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389465,95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1578364,07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389430,17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1576932,61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388954,78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1578292,10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389498,90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1578839,22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389307,12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1576927,64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388958,83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1578275,91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389504,74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1578858,43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389309,85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1576921,86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388965,05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1578270,68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389511,22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1578874,57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389313,57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1576921,85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388977,02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1578273,70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389515,98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1578922,52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389319,15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1576930,44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388992,07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1578274,18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389525,66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1578983,37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389321,96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1576939,13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389002,91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1578278,48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389543,60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1579083,29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389332,04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1577226,42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388972,15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1578288,23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389560,82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1579101,60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389326,06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1577232,84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388972,39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1578294,07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389579,31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1579115,87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389316,78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1577233,13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388964,09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389586,78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1579131,22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389306,93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1577226,74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388963,87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1578287,64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389613,63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1579141,36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389289,14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1578083,20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389557,71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1578400,89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389593,39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1579106,09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389252,18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1578187,89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389582,38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1578404,15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389595,60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1579072,65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389247,13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1578189,95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389558,59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1578444,89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389594,83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1579051,17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389256,30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1578187,28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389528,22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1578463,62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389585,50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1579031,16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389250,60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1578189,32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389503,64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1578470,07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389586,24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1578998,88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389249,67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1578184,81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389488,95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1578481,40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389593,01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1578996,89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389253,57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1578177,15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389475,26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1578488,92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389593,14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1578936,97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389260,40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1578288,72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389654,24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1578497,80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389588,87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1578934,33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389257,55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1578331,44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389671,19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1578487,84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389574,16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1578873,69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389268,91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1578328,99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389654,32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1578478,15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389556,42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1578861,21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389276,33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1578352,87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389661,41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1578471,20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389539,88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1578837,94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389301,32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1578370,01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389664,66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1578455,84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389522,33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1579560,86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389239,76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1578378,17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389634,96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1578445,99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389504,40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1579676,23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389249,08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1578380,13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389609,72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1578431,25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389472,45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1579830,75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389177,71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2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1580169,67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389097,34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1577401,78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388334,46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1577575,73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388387,98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1580109,35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388801,22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1577375,02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388334,60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1577577,13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388395,66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1580107,87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388825,72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1577593,39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388439,84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1577584,04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388410,65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1580100,89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388852,22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1577599,91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388452,77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1577582,07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388419,54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1580094,41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388879,22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1577607,07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388454,92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1577582,99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388419,71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1580084,93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388906,23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1577606,92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388460,21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1577585,02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388424,91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1580072,95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388930,44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1577612,51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388468,20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1577587,60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388430,57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1580058,67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388958,35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1577617,07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388466,71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1577088,20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388117,77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1580042,38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388978,26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1577623,58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388473,94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1577099,51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388115,92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1580024,50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389000,07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1577635,65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388473,22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1577102,59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388124,86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1579997,22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389022,09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1577643,15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388470,89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1577103,61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388127,80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1579976,03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389041,00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388467,04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1577115,93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388128,17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1579947,05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389059,72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1577648,53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388446,31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1577126,25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388128,48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1579909,76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389075,85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1577652,26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388435,71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1577137,60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388128,80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1579898,87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389079,76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1577650,61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388427,61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1577165,38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388129,61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1579887,67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389082,87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1577650,11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388417,40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1577167,38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388130,45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1579865,57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389087,73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1577649,55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388409,67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1577184,08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388131,02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1579631,22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389129,55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388400,24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1577235,60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388232,12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1579612,12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389136,57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1577650,82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388394,17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1577241,12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388244,93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1579539,14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389157,99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1577656,33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388386,22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1577248,82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388261,12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1577359,97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388408,96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1577655,61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388371,79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1577251,19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388265,85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1577418,32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388413,77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1577656,21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388361,99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1577263,30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388325,32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1577429,45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388413,00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1577657,18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1577261,32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388371,88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1577414,85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388403,85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1577583,89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1577260,56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388403,80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1577411,10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388392,70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1577543,00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1577259,31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388419,62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1577410,32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388383,63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1577531,74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1577296,62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388403,72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1577406,58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388371,76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1577529,61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388325,99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1577357,03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388408,71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1577406,27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388359,62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1577561,17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388375,42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1577372,95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388331,49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1577403,67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388347,00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1577566,33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388382,40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1577441,01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388332,06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1577402,00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1577571,15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388386,02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1577442,72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388332,07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8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1577442,60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388309,61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1577321,28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387971,43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1577173,32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387689,95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388299,05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1577315,67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387960,70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1577172,53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387687,53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1577449,47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388288,45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1577313,39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387957,96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1577169,96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387679,63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1577450,02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388276,46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1577309,81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387949,73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1577166,03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387668,92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1577450,11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388265,13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1577304,22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387938,82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1577161,40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387658,42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1577449,86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388253,68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1577298,69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387928,55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1577158,09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387649,15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1577449,18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388231,50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1577293,10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387918,28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1577157,44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387647,31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1577445,60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388219,59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1577287,50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387907,36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1577151,81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387636,54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1577440,62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388209,87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1577281,80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387896,71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1577146,00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387626,30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1577437,52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388198,92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1577276,00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387885,90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1577141,61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387626,69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1577431,52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388188,71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1577271,03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387876,19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1577140,39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387626,80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1577428,16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388177,70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387874,08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1577131,56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387627,58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1577423,27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388166,88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1577260,17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387855,86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1577129,73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387628,39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1577418,16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388157,63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1577255,50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387844,50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1577102,33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387641,64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1577413,57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388148,45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1577249,11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1577074,40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387607,65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1577408,87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388138,29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1577243,04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387822,11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1577052,24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387564,90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1577403,76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388128,03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1577237,39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387809,81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1577068,35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387556,56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1577398,14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388117,63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1577231,27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387798,92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1577062,77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387538,19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1577393,09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388107,74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1577225,70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387787,91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1577057,68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387514,87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1577387,15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388096,95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1577220,43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387778,04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1577051,80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387496,49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1577381,53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388086,31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1577217,74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387771,75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1577042,92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387479,44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1577375,50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388074,07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1577215,01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387768,26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1577033,81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387462,83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1577369,43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388062,18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1577210,57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387760,38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1577031,56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387459,47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1577359,68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388043,78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1577210,17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387759,08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1577028,56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387461,44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1577354,77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388033,49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1577201,75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387749,94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1577024,89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387456,02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1577348,93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388023,54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1577195,93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387739,67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1577027,94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387454,09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1577343,78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388012,74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1577191,32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387729,97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387453,72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1577337,58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388002,37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1577186,42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387719,50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1577020,56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387443,07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1577331,85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387991,62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1577181,75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387711,45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1577008,62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387421,61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1577326,85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387981,54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1577179,91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387697,30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1577000,20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387405,53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1576989,50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387387,28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1576888,98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386902,63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1576612,63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386923,41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1576979,36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387369,25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1576894,29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386896,96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1576604,27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386937,42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1576967,96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387350,72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1576896,57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386884,24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1576599,27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386956,61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1576953,35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387317,52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1576870,66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386791,56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1576591,39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386976,52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1576914,62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387243,47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1576865,42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386792,77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1576594,38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387003,00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1576907,37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387228,20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1576845,46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386722,28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1576595,00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387017,26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1576902,26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1576853,41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386698,68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1576596,35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387021,57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1576895,99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387208,02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1576859,06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386681,89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1576598,61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387024,92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1576888,99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387196,36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1576853,51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386670,50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1576598,87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387029,58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1576882,36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387183,58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1576812,74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386647,86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1576597,39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387034,95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1576876,80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387171,35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1576781,59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386631,58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1576595,11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387039,97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1576869,73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387158,30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1576733,43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386607,15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1576592,22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387053,18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1576863,98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387144,04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1576691,03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386587,78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1576584,31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387077,66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1576856,82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387126,90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1576685,90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386594,59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1576583,61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387086,46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1576851,55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387115,15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1576688,21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386617,24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1576594,20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387118,32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1576843,44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387090,94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1576678,01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386636,34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1576598,16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387128,60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1576838,98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387077,62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1576670,12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386667,38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1576599,35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387136,29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1576834,42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387061,16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1576674,81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386718,14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1576590,47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387194,37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1576834,13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387047,54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1576672,46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386729,34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1576588,19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387199,30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1576834,95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387033,27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1576676,61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386756,71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1576580,98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387211,71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1576838,53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387013,75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1576677,30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386770,45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1576580,01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387214,79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1576841,96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387002,33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1576674,54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386775,83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1576576,59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387210,74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1576846,44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386991,97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386781,61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1576574,03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387212,87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1576851,93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386980,12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1576669,59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386783,09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1576581,80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387221,27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1576857,12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386969,12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1576663,93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386798,46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1576583,91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387219,66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386958,50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1576660,76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386804,44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1576588,69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387222,87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1576868,02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386947,32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1576650,52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386818,03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1576601,34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387229,55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1576873,95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386935,36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1576648,17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386822,56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1576607,11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387233,95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1576878,87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386924,42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1576630,90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386877,25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1576609,48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387239,96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1576880,48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386913,06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1576619,92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386908,62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1576612,95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387245,48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1576618,29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387249,50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1576840,34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387544,89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1576978,15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387847,17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1576624,43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387254,90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1576842,64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387556,61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1576985,48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387857,06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1576629,21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387258,31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1576846,05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387565,42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1576991,31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387867,29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1576638,46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387268,04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1576851,85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387576,00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1576996,50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387877,17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1576650,13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387281,48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1576857,85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387585,00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1576996,34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387887,35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1576655,65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387286,31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1576867,91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387605,71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1576994,33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387898,42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1576673,64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387299,82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1576872,32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387610,42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1577003,43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387908,04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1576688,48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387316,80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387624,68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1577005,49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387920,16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1576707,77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387334,21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1576886,54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387629,69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1577008,99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387932,41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1576740,78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387357,75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1576890,33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387635,76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1577015,04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387943,50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1576750,59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387366,68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1576895,04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387642,53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1577022,57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387952,96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1576755,93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387374,36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1576900,93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387647,10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1577028,45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387963,51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1576758,48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387380,18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1576909,32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387652,50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1577033,15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387973,70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1576759,78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387388,25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1576916,63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387659,93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1577045,41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387993,72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1576764,57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387406,90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1576931,46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387670,59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1577050,00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388004,57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1576764,65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387422,98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1576946,26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387683,72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1577054,98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388015,06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1576770,61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387440,76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1576954,80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387694,94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1577059,99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388025,45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1576771,63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387448,70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1576961,19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387705,78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1577064,95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388036,37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1576770,37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387470,09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1576968,34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387708,36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1577069,25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388047,75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1576772,01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387476,05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1576972,68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387722,00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1577072,69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388059,12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1576774,80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387482,49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1576971,93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387732,13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1577076,56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388070,74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1576779,95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387489,93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1576969,70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387741,12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1577081,06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388080,96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1576786,96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387497,68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1576966,83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387751,99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1577085,96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388092,09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1576789,64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387499,60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1576964,20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387762,99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1577090,04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388102,92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1576792,37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387500,28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1576960,75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387774,19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1577091,25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388112,69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1576795,96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387502,26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1576959,52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387787,04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1577022,43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387461,85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1576812,10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387514,35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387797,68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1577026,86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387461,63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1576823,26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387524,69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1576961,25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387809,90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1577026,81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387460,45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1576831,27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387531,07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1576960,97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387822,61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1577022,37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387460,68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1576837,41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387539,10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588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1576968,93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387835,32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1577025,93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387471,22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1577027,80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387470,48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1577657,60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388009,24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1577506,20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387867,77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1577027,06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387468,63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1577660,96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387989,09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1577503,33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387867,69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1577025,20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387469,36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1577666,68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387972,24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1577497,65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387870,88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1576995,36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387435,90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1577671,51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387959,75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1577481,89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387880,24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1576997,29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387437,47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1577677,42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387949,87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1577496,86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387928,73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387434,97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387926,46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1577480,87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387938,38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1576997,48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387433,40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1577708,95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387902,75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1577482,22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387940,90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1577179,88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387652,46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1577720,06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387887,04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1577471,08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387946,92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1577190,72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387646,53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1577759,25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387833,35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1577468,26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387948,45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1577204,92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387673,14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1577754,59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387821,69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1577465,11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387950,15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1577249,49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387649,12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1577735,72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387829,39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1577463,35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387951,10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1577256,30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387645,43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1577732,66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387845,27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1577461,39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387952,16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1577266,21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387527,04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1577711,29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387858,16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1577468,51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387965,40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1577243,25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387506,10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1577692,77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387824,39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1577468,81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387972,96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1577154,91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387602,62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1577708,79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387815,95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1577483,15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388002,60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1577153,85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387603,78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1577705,23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387809,35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1577484,62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388003,54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1577509,12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388066,99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1577694,51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387790,94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1577487,15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388015,61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1577513,71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388077,69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1577694,58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387787,85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1577488,97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388027,76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1577523,66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388092,79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1577692,14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387780,73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1577495,37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388039,62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1577534,31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388091,81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1577689,70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387773,58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1577504,48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388050,62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1577550,53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388084,08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1577676,03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387777,21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1577815,63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387743,94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1577561,68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388081,14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1577654,61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1577866,20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387670,89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1577571,69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388073,69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1577636,76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387799,18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1577858,18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387667,93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1577580,73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388069,49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1577620,98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387806,71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1577792,67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387701,63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1577592,76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1577610,49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387813,93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1577788,44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387693,87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1577615,27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388069,54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1577577,47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387831,67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1577886,96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387640,90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1577647,20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1577567,58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387836,68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1577885,92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387620,81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1577646,17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388060,07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1577543,90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387852,27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1577882,74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387610,77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1577653,42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388046,16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1577541,51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387848,74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1577881,41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387609,80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1577653,79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388031,70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678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1577518,64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387863,78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1577805,80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387650,35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1577814,31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387666,36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1578369,27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387629,89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1577664,13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387100,97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1577785,91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387681,98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1578398,46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1577779,02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387204,31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1577783,85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387682,20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1578474,05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387474,11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1577779,99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387206,06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387681,40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1578461,90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387476,59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1577783,35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387212,14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1577780,66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387679,50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1578399,16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387487,70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1577794,41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387206,33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1577822,71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387784,39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1578368,86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387492,79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1577799,99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387216,46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1578052,82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387763,79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1578363,83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387454,81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1577842,65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387193,92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1578057,92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387744,53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1578355,44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387424,54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1577830,53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387187,40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1578052,13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387699,58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1578343,08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387405,34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1577762,25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387151,40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1578046,31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387678,18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1578330,57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387389,36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1577752,72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387156,58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1578040,71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387636,71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1578316,52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387314,37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1577754,01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387158,93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1578037,29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387620,53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1578310,40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387315,25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1577867,62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387262,13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387610,21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1578298,04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387255,19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1577875,11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387258,45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1578028,45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387563,15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1578293,41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387232,66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1577876,90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387257,57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1578027,01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387555,82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1578223,07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387246,65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387255,73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1578025,16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387546,37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1578264,33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387466,98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387270,11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1578015,86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387519,76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1577693,21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1577888,51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387271,77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1578011,53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387512,34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1577704,81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387150,14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1577939,07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387244,92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1577995,75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387541,38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1577716,01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387171,86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1577873,19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387209,93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1577986,04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387555,48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1577717,88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387175,49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1577855,28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387200,68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1577978,21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387570,06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1577738,24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387138,59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1577840,06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387209,23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1577951,26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387612,64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1577719,01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1577803,76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387130,99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1577941,74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387619,40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1577700,30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387117,82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387166,98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1577929,30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387634,64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1577699,83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387118,74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1577871,21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387144,97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1577856,21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387737,44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1577696,58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387124,95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1577877,45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387133,49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1577828,53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387777,06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387122,21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1577876,02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387002,98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1578278,90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387586,08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1577694,42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387115,98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1577876,64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386950,62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1578327,06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387580,68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1577694,93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387114,96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1577870,71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386950,41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1578333,03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387571,03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1577679,44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387106,81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1577870,58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386938,60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1578362,25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387569,16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1577665,85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387100,04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1577837,95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386938,70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799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1577839,15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386936,36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1577436,44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386915,76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1577692,93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386664,65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1577836,44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386931,06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1577493,55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386966,19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1577599,18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386760,58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1577825,59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386936,76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1577531,83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386986,62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1577599,43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386762,22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1577821,97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386938,66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1577533,50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386983,50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1577332,62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386610,22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1577815,21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386938,67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1577540,27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386970,88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1577445,31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386678,82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1577779,31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386952,80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1577502,30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386950,62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1577508,42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386641,09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1577809,45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386968,43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1577504,08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386897,58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1577483,72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386625,09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1577836,83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386982,63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1577542,91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386919,14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1577458,15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386608,52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1577853,59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387042,72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386910,50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1577432,48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386591,89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1577804,16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387130,29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1577550,94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1577406,69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386575,18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1577120,79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386766,88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1577556,74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386915,33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1577401,59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386571,88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1577189,45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386803,53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1577564,03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386901,56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1577397,67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386574,06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1577195,33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386792,52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1577543,31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386890,05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1577379,35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386584,24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1577190,91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386790,14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1577540,66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386887,17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1577360,99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386594,45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1577193,90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386785,07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1577540,13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386883,46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1577342,51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386604,72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1577152,99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386765,05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1577541,39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386879,30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1578036,78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386650,70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1577145,14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386761,17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1577550,77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386861,38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1578058,64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386666,44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1577137,27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386746,79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1577547,59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386855,75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1578212,25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386242,82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1577132,41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386744,21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1577526,47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386867,31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1578184,14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386235,49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1577129,99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386744,01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1577527,90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386869,86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1578179,75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386259,13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1577281,14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386852,46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1577524,98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386871,36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1578177,90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386269,20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1577344,07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386886,05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1577523,64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386868,86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1578172,88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386289,01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1577354,99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1577516,68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386872,67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1578171,00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386296,40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1577354,56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386865,39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1577509,85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386878,36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1578169,10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386301,60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1577303,54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386837,43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1577507,16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386885,34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1578168,01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386304,38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1577292,33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386831,24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1577600,30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386768,00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1578172,66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386306,23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1577290,33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386835,09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1577658,74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386791,26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1578171,81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386308,08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1577428,08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386931,27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1577766,00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386731,59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1578167,23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386306,27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1577487,19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386962,82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1577766,41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386725,27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1578164,23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386313,75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1577495,87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386947,15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1577766,63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386721,74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1578161,63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386320,10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color w:val="000000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color w:val="000000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1578087,72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386469,69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1583118,60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386932,83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1580197,00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386829,93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1578065,62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386524,34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1583067,59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387002,82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1580131,01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386724,75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1578060,33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386541,04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1583012,33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387059,76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1580166,04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386814,22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1578052,31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386571,02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1582962,15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387095,46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1580201,54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386906,02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386582,84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1582941,48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387060,77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1580273,54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387100,17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1578046,95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386596,33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1582884,46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387102,42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1580340,84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387304,47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1578039,11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386638,42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1581734,42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1580376,74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387427,22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1578045,39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386639,60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1581689,23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387817,95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1580462,19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387704,17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1578045,03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386641,58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1581646,62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387831,42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1580540,49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387960,52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1578038,74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386640,41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1581609,59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387836,06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1582625,74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387397,77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899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1578037,52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386646,95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1581684,43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387989,56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1582681,52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387365,62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1580543,94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387973,11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1581706,42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387989,97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1582674,69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387353,17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1581267,61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388340,30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1581758,64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387990,96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1582618,56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387386,30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1581862,91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388642,36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1581760,41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387990,99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1581404,51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387760,45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1582455,21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388177,69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1582507,87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387553,85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1581434,14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387780,59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1583391,77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387442,94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1582534,96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387597,61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1581474,22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387798,51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1583288,57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387453,16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1581879,30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387992,43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1581513,86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387808,77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1583624,24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387234,36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1581805,63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388020,66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1581537,66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387812,55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1583682,50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386473,33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1581751,44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388030,50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1581565,44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387814,82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1583683,34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386462,24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1581697,74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388027,17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1581515,90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387732,14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1583657,46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386450,89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1581678,92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388020,04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1581487,89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387736,47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1583235,42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386285,12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1581666,41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388007,16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1581429,24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387738,54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1583225,16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386277,17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1581579,78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387838,76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387733,22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1583184,93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386276,15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1581534,80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387836,39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1581355,72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387722,44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1583151,68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386275,30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1581509,10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387832,31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1580695,11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387215,37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1583185,67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386388,73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1581466,51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387821,38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1581235,11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387628,52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1583205,39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386486,47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1581422,42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387801,65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1581285,72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387660,08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1583214,41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386605,61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1581390,37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387779,87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1581356,07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387697,42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1583197,88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386721,45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1580283,92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386930,90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1581395,82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387709,72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1583163,09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386839,96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1580249,72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386899,05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1581430,46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387714,48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8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1581485,65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387712,53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1582905,35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386999,50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1581369,01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387440,33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1581502,60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387709,95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1582985,32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386904,75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1581412,21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387414,77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1581476,35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387666,14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1583048,78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386785,20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1581433,28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387402,30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1581474,65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387667,17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1583077,73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386697,53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1581479,01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387479,60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1581467,49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387671,48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1583090,55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386603,57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1581456,31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387493,05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1581460,51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387660,84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1583081,99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386493,70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1580724,18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386550,36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1581467,87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387656,30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1583042,25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386344,43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1580838,65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386719,60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387655,14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1582822,66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386336,87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1580895,67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386683,87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1581453,35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387627,76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1582514,80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1580893,96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386680,77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1581450,37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387629,48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1582470,10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386363,00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1580893,48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386679,90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1581445,00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387632,58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1582447,50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386381,59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1580886,77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386667,71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1581441,11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387626,48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1582427,22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386398,26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1580870,76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386638,64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1581446,63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387623,01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1582411,79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386410,94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1580859,76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386618,67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1581449,45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387621,25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1582408,19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386412,86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1580857,39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386614,37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1581232,54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387259,94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1582387,22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386424,07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1580847,46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386596,36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1581167,96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387296,73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1582365,65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386435,60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1580831,97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386568,23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1581139,62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387248,91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1582344,90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386447,94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1580816,97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386540,99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1581203,53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387211,75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1582335,56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386453,49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1580816,86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386540,79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1581085,20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387015,09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1582304,06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386472,22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1580800,98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386511,96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1580981,33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387068,42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1581413,39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387001,82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1580769,04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386453,99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999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1580928,15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387095,72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1581369,93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387027,66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1580753,90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386426,50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1580901,47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387109,42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1581327,78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387052,72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1580497,83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386427,91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1580739,97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387192,34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1581284,88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387078,23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1581171,63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386550,61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1581415,20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387517,40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1581242,40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387103,49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1581349,80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386638,25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1581593,45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387814,79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1581214,18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387120,27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1581393,51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386667,74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1581641,66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387807,88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1581186,43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387136,77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1581447,27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386640,16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1581681,45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387794,99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1581232,18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387212,83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1581493,09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386729,04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1581722,80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387774,60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1582379,75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386508,29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1581502,99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386714,07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1582871,38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387082,11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1582404,98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386539,19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1581508,83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386705,24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1582929,76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387039,79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1581250,73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387243,68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1581531,23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386693,64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37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1581543,67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386687,20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1582098,78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386405,56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1582224,95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385896,66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1581564,93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386683,49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1582125,71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386391,69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1582209,42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385902,88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1581567,39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386683,06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1582152,67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386377,80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1581797,36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386067,94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1581602,56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386686,69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1582172,65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386367,51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1581565,21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385679,97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1581613,10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386680,97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1582180,01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386364,61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1581558,92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385669,46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1581646,45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386662,87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1582208,46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386353,40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1581543,74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385709,04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1581679,73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386644,81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1582241,44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386340,40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1581530,68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385742,71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1581713,00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386626,75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1582268,35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386329,79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1581495,09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385759,84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1581727,34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386618,97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1582293,08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386320,05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1581423,65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385733,56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1581741,15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386599,71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1582348,54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386275,78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385699,27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1581743,41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386596,56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1582490,48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386206,26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1581409,88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385686,99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1581768,44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386588,23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1582524,59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386203,16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1581417,36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385681,12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1581774,82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386582,31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1582540,15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386188,54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1581456,39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385663,23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1581780,54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386577,00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1582602,10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386191,05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1581464,82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385662,97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1581793,90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386573,31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1582729,61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386179,98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1581526,94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385685,46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1581797,88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386560,54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1582831,79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386198,65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1581532,12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385685,18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1581804,38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386557,74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1582928,88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386216,38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1581533,34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385685,11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1581839,38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386542,67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1583045,35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386220,30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1581539,23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385681,29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1581878,52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386525,82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1583076,27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386221,35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1581548,07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385656,02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1581889,57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386521,06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1582821,85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386119,60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1581533,36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385638,17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1581908,89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386512,74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1582723,43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386097,41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1581503,98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385627,40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1581915,15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386511,68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1582697,05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386087,54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1581425,76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385599,66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1581946,81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386506,33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1582685,60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386075,31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1581297,73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385559,06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1581949,94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386505,80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1582632,62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386053,73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1581229,64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385540,57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1581971,43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386488,29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1582505,66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386011,05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1581187,67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385530,69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1581995,27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386468,86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1582405,23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385968,97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1581191,88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385542,42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1582019,12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386449,43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1582395,12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385971,84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1581271,09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385762,89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1582028,58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386441,72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1582357,07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385950,65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1581276,97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385779,28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1582044,87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386433,33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1582349,86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385944,04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1581320,68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385900,94</w:t>
            </w:r>
          </w:p>
        </w:tc>
      </w:tr>
      <w:tr w:rsidR="00544945" w:rsidRPr="00544945" w:rsidTr="00DB75FA">
        <w:trPr>
          <w:trHeight w:val="58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1098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1582071,82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386419,45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1582260,80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385907,69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1581325,70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385914,91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1581337,19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385910,84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1581204,77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386542,98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1582287,12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385871,75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1581569,00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385828,75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1581196,05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386550,92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1582368,54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385904,81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1581569,96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385831,59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1582426,25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385922,00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1582413,43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385914,23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1581581,22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385865,12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1582440,85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385925,48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1582418,98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385918,72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1581592,49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385898,64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1582527,24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385954,40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1581216,81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385488,59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1581602,38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385928,07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1582650,65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386005,62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1581272,41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385501,92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1581611,93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385956,49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1582707,49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386026,28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1581338,04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385518,33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1581622,12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385986,79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1582722,39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386028,75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1581348,33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385516,56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1581632,09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386016,46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1582746,41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386036,30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1581357,24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385511,12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1581642,06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386046,13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1582837,37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386078,54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1581361,45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385503,97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1581651,97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386075,62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1583026,63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386144,12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1581373,78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385469,05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1581661,86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386105,05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1583200,13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386214,90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1581384,84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385429,73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1581667,40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386121,53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1583220,43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386213,09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1581402,79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385419,63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1581637,38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386148,88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1583225,61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386212,62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1581407,76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385416,84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1581607,13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386176,43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1583334,22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386230,87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1581402,34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385407,79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1581598,10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386184,66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1583377,19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386175,61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1581393,54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385393,08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1581561,15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386218,32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1583694,84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385767,11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1581395,06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385403,76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1581524,31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386251,88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1583710,11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385766,35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1581232,54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385481,11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1581515,18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386260,20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1583736,72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385765,03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1581396,78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385535,07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1581481,63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386290,77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1583399,96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386193,32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1581471,34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385560,39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1581448,15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386321,26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1583345,33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386262,80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1581499,90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385570,83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1581439,12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386329,49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1583338,59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386271,38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1581491,36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385556,55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1581405,98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386359,68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1583674,34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386409,76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1581465,63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385513,55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1581372,04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386390,60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1583687,01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386414,38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1581459,60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385503,48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1581363,17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386398,68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1583687,84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386403,51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1581453,46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385502,99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1581320,88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386437,20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1583737,10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385760,38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1581441,78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385499,70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1581269,89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386483,65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1583377,81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385794,91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1581404,14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385489,08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1581260,86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386491,88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1582874,58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385816,80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1581395,19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385487,23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1581246,44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386505,02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1582409,92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385822,56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1581385,12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385490,40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1188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1581236,12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386514,42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1582301,23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385866,14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1581380,40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385498,28</w:t>
            </w:r>
          </w:p>
        </w:tc>
      </w:tr>
    </w:tbl>
    <w:p w:rsidR="00544945" w:rsidRPr="00544945" w:rsidRDefault="00544945" w:rsidP="00544945">
      <w:pPr>
        <w:pageBreakBefore/>
        <w:rPr>
          <w:sz w:val="2"/>
          <w:szCs w:val="2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1"/>
        <w:gridCol w:w="1570"/>
        <w:gridCol w:w="929"/>
        <w:gridCol w:w="854"/>
        <w:gridCol w:w="1501"/>
        <w:gridCol w:w="1570"/>
        <w:gridCol w:w="929"/>
        <w:gridCol w:w="854"/>
        <w:gridCol w:w="1501"/>
        <w:gridCol w:w="1570"/>
        <w:gridCol w:w="929"/>
        <w:gridCol w:w="854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Координаты</w:t>
            </w:r>
          </w:p>
        </w:tc>
      </w:tr>
      <w:tr w:rsidR="00544945" w:rsidRPr="00544945" w:rsidTr="00DB75FA">
        <w:trPr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5"/>
                <w:szCs w:val="15"/>
              </w:rPr>
            </w:pPr>
            <w:r w:rsidRPr="00544945">
              <w:rPr>
                <w:rFonts w:ascii="Liberation Serif" w:hAnsi="Liberation Serif" w:cs="Arial"/>
                <w:sz w:val="15"/>
                <w:szCs w:val="15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1581379,00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385509,87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1573621,01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383558,88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1574919,01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383971,03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1581379,33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385516,88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1573697,30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383463,26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1574914,62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384010,34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1581381,53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385523,56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1573681,33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383450,22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1574914,50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384039,95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1581388,53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385530,13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1573663,84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383447,26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1574930,84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384082,27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1574248,82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384779,46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1573650,23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383452,34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1574954,12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384101,38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1574255,17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384783,43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1573599,72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383501,67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1574956,47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384104,20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1574263,23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384783,30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1574988,60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384143,81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1574953,78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384107,17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1574271,44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384781,71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1575116,17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384269,83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1574952,70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384110,60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1574275,36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384776,70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1575189,63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384259,05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1574954,08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384113,12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1574273,69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384757,23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1575177,60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384117,01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1574961,11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384120,55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1574277,79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384751,94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1575175,95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384097,50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1319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1574976,21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384133,91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1574278,45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384744,40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1575167,99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384003,45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1574993,82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383545,70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1574285,20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384742,68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1575177,77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384003,61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1575019,53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383536,27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1574290,89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384744,13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1575187,31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384003,76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1575040,38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383592,34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1574292,74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384752,34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1575189,21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383938,05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1575074,04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383579,75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1574297,63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384754,85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1575170,05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383864,85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1575058,65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383529,09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1574310,33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384752,73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1575142,09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383833,72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1575083,74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383519,36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1574310,33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384746,92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1575114,47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383812,63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1575064,11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383457,02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1574282,02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384735,80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1575094,32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383815,08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1575027,94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383465,17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1574276,20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384719,66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1575095,23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383835,06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1575026,86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383468,13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1574270,38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384716,49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1299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1575082,24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383835,65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1575009,42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383472,98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1574255,17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384722,17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1575081,90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383828,08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1575006,28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383479,45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1574249,08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384729,72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1574953,85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383822,29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1574975,22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383489,01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1574248,82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384736,33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1574953,38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383830,10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1575187,36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383566,54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1574249,88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384742,42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1574951,09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383840,10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1575206,14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383567,47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1574248,42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384750,49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1574946,77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383849,70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1575243,32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383582,95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1574250,41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384756,04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1574943,84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383855,93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1575246,78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383549,88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1574247,10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384766,89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1574933,53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383850,63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1575247,04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383547,39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1573513,84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383630,10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1574928,18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383897,78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1575189,93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383528,76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1278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1573517,82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383632,22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1574926,26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383897,54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1338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1576939,43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5"/>
                <w:szCs w:val="15"/>
              </w:rPr>
            </w:pPr>
            <w:r w:rsidRPr="00544945">
              <w:rPr>
                <w:rFonts w:ascii="Liberation Serif" w:hAnsi="Liberation Serif" w:cs="Arial CYR"/>
                <w:sz w:val="15"/>
                <w:szCs w:val="15"/>
              </w:rPr>
              <w:t>381405,30</w:t>
            </w:r>
          </w:p>
        </w:tc>
      </w:tr>
    </w:tbl>
    <w:p w:rsidR="00544945" w:rsidRPr="00544945" w:rsidRDefault="00544945" w:rsidP="00544945">
      <w:pPr>
        <w:pageBreakBefore/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0"/>
        <w:gridCol w:w="1800"/>
        <w:gridCol w:w="976"/>
        <w:gridCol w:w="896"/>
        <w:gridCol w:w="1721"/>
        <w:gridCol w:w="1800"/>
        <w:gridCol w:w="532"/>
        <w:gridCol w:w="532"/>
        <w:gridCol w:w="1721"/>
        <w:gridCol w:w="1800"/>
        <w:gridCol w:w="532"/>
        <w:gridCol w:w="532"/>
      </w:tblGrid>
      <w:tr w:rsidR="00544945" w:rsidRPr="00544945" w:rsidTr="00DB75FA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Координаты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земельного участка (квартала)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Порядковый номер характерной (поворотной) точки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Координаты</w:t>
            </w:r>
          </w:p>
        </w:tc>
      </w:tr>
      <w:tr w:rsidR="00544945" w:rsidRPr="00544945" w:rsidTr="00DB75FA">
        <w:trPr>
          <w:trHeight w:val="8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Y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1577305,51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381502,42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1577321,36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381406,12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1577358,33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381274,79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1577257,86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381275,58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1577258,39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381175,57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1577358,66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381175,71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1577423,69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381175,83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1577415,75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381134,56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1577414,75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381069,87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1577440,15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380978,33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1349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1577477,73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380919,59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1577487,78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380869,85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1577449,88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380772,08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1577325,00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380727,90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1577271,81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380717,58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1577092,16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380789,01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1577030,78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380840,60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1576916,47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380924,74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1576886,84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380968,66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1358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1576870,71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381010,20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1359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1576887,64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381072,12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1360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1576889,22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381098,04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1361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1576910,39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381137,47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1362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1576897,16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381196,74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1363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1576897,16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381272,41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  <w:tr w:rsidR="00544945" w:rsidRPr="00544945" w:rsidTr="00DB75FA">
        <w:trPr>
          <w:trHeight w:val="30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1364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1576913,04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 CYR"/>
                <w:sz w:val="16"/>
                <w:szCs w:val="16"/>
              </w:rPr>
            </w:pPr>
            <w:r w:rsidRPr="00544945">
              <w:rPr>
                <w:rFonts w:ascii="Liberation Serif" w:hAnsi="Liberation Serif" w:cs="Arial CYR"/>
                <w:sz w:val="16"/>
                <w:szCs w:val="16"/>
              </w:rPr>
              <w:t>381332,20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jc w:val="center"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44945" w:rsidRPr="00544945" w:rsidRDefault="00544945" w:rsidP="00544945">
            <w:pPr>
              <w:widowControl/>
              <w:textAlignment w:val="auto"/>
              <w:rPr>
                <w:rFonts w:ascii="Liberation Serif" w:hAnsi="Liberation Serif" w:cs="Arial"/>
                <w:sz w:val="16"/>
                <w:szCs w:val="16"/>
              </w:rPr>
            </w:pPr>
            <w:r w:rsidRPr="00544945">
              <w:rPr>
                <w:rFonts w:ascii="Liberation Serif" w:hAnsi="Liberation Serif" w:cs="Arial"/>
                <w:sz w:val="16"/>
                <w:szCs w:val="16"/>
              </w:rPr>
              <w:t> </w:t>
            </w:r>
          </w:p>
        </w:tc>
      </w:tr>
    </w:tbl>
    <w:p w:rsidR="00544945" w:rsidRDefault="00544945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</w:p>
    <w:p w:rsidR="00544945" w:rsidRPr="00544945" w:rsidRDefault="00544945" w:rsidP="00544945">
      <w:pPr>
        <w:widowControl/>
        <w:autoSpaceDE w:val="0"/>
        <w:snapToGrid w:val="0"/>
        <w:ind w:left="9923"/>
        <w:rPr>
          <w:rFonts w:ascii="Liberation Serif" w:hAnsi="Liberation Serif" w:cs="Liberation Serif"/>
          <w:sz w:val="24"/>
          <w:szCs w:val="24"/>
        </w:rPr>
      </w:pPr>
      <w:r w:rsidRPr="00544945">
        <w:rPr>
          <w:rFonts w:ascii="Liberation Serif" w:hAnsi="Liberation Serif" w:cs="Liberation Serif"/>
          <w:sz w:val="24"/>
          <w:szCs w:val="24"/>
        </w:rPr>
        <w:lastRenderedPageBreak/>
        <w:t>Приложение 3</w:t>
      </w:r>
    </w:p>
    <w:p w:rsidR="00544945" w:rsidRPr="00544945" w:rsidRDefault="00544945" w:rsidP="00544945">
      <w:pPr>
        <w:widowControl/>
        <w:autoSpaceDE w:val="0"/>
        <w:snapToGrid w:val="0"/>
        <w:ind w:left="9923"/>
      </w:pPr>
      <w:r w:rsidRPr="00544945">
        <w:rPr>
          <w:rFonts w:ascii="Liberation Serif" w:hAnsi="Liberation Serif" w:cs="Liberation Serif"/>
          <w:sz w:val="24"/>
          <w:szCs w:val="24"/>
        </w:rPr>
        <w:t xml:space="preserve">к постановлению администрации </w:t>
      </w:r>
    </w:p>
    <w:p w:rsidR="00544945" w:rsidRPr="00544945" w:rsidRDefault="00544945" w:rsidP="00544945">
      <w:pPr>
        <w:widowControl/>
        <w:autoSpaceDE w:val="0"/>
        <w:snapToGrid w:val="0"/>
        <w:ind w:left="9923"/>
      </w:pPr>
      <w:r w:rsidRPr="00544945">
        <w:rPr>
          <w:rFonts w:ascii="Liberation Serif" w:hAnsi="Liberation Serif" w:cs="Liberation Serif"/>
          <w:sz w:val="24"/>
          <w:szCs w:val="24"/>
        </w:rPr>
        <w:t>городского округа Заречный</w:t>
      </w:r>
    </w:p>
    <w:p w:rsidR="00544945" w:rsidRPr="00544945" w:rsidRDefault="00544945" w:rsidP="00544945">
      <w:pPr>
        <w:widowControl/>
        <w:autoSpaceDE w:val="0"/>
        <w:snapToGrid w:val="0"/>
        <w:ind w:left="9923"/>
      </w:pPr>
      <w:r w:rsidRPr="00544945">
        <w:rPr>
          <w:rFonts w:ascii="Liberation Serif" w:hAnsi="Liberation Serif"/>
          <w:sz w:val="24"/>
        </w:rPr>
        <w:t>от__</w:t>
      </w:r>
      <w:r w:rsidRPr="00544945">
        <w:rPr>
          <w:rFonts w:ascii="Liberation Serif" w:hAnsi="Liberation Serif"/>
          <w:sz w:val="24"/>
          <w:u w:val="single"/>
        </w:rPr>
        <w:t>06.02.2023</w:t>
      </w:r>
      <w:r w:rsidRPr="00544945">
        <w:rPr>
          <w:rFonts w:ascii="Liberation Serif" w:hAnsi="Liberation Serif"/>
          <w:sz w:val="24"/>
        </w:rPr>
        <w:t>__</w:t>
      </w:r>
      <w:proofErr w:type="gramStart"/>
      <w:r w:rsidRPr="00544945">
        <w:rPr>
          <w:rFonts w:ascii="Liberation Serif" w:hAnsi="Liberation Serif"/>
          <w:sz w:val="24"/>
        </w:rPr>
        <w:t>_  №</w:t>
      </w:r>
      <w:proofErr w:type="gramEnd"/>
      <w:r w:rsidRPr="00544945">
        <w:rPr>
          <w:rFonts w:ascii="Liberation Serif" w:hAnsi="Liberation Serif"/>
          <w:sz w:val="24"/>
        </w:rPr>
        <w:t xml:space="preserve">  ___</w:t>
      </w:r>
      <w:r w:rsidRPr="00544945">
        <w:rPr>
          <w:rFonts w:ascii="Liberation Serif" w:hAnsi="Liberation Serif"/>
          <w:sz w:val="24"/>
          <w:u w:val="single"/>
        </w:rPr>
        <w:t>154-П</w:t>
      </w:r>
      <w:r w:rsidRPr="00544945">
        <w:rPr>
          <w:rFonts w:ascii="Liberation Serif" w:hAnsi="Liberation Serif"/>
          <w:sz w:val="24"/>
        </w:rPr>
        <w:t>___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</w:p>
    <w:p w:rsidR="00544945" w:rsidRPr="00544945" w:rsidRDefault="00544945" w:rsidP="00544945">
      <w:pPr>
        <w:autoSpaceDE w:val="0"/>
        <w:jc w:val="center"/>
        <w:textAlignment w:val="auto"/>
        <w:rPr>
          <w:rFonts w:ascii="Liberation Serif" w:hAnsi="Liberation Serif" w:cs="Arial"/>
          <w:b/>
          <w:bCs/>
          <w:sz w:val="24"/>
          <w:szCs w:val="24"/>
        </w:rPr>
      </w:pPr>
      <w:r w:rsidRPr="00544945">
        <w:rPr>
          <w:rFonts w:ascii="Liberation Serif" w:hAnsi="Liberation Serif" w:cs="Arial"/>
          <w:b/>
          <w:bCs/>
          <w:sz w:val="24"/>
          <w:szCs w:val="24"/>
        </w:rPr>
        <w:t>Схема границ лесничества</w:t>
      </w:r>
    </w:p>
    <w:p w:rsidR="00544945" w:rsidRPr="00544945" w:rsidRDefault="00544945" w:rsidP="00544945">
      <w:pPr>
        <w:autoSpaceDE w:val="0"/>
        <w:jc w:val="center"/>
        <w:textAlignment w:val="auto"/>
        <w:rPr>
          <w:rFonts w:ascii="Arial" w:hAnsi="Arial" w:cs="Arial"/>
          <w:b/>
          <w:bCs/>
          <w:sz w:val="24"/>
          <w:szCs w:val="24"/>
        </w:rPr>
      </w:pPr>
      <w:r w:rsidRPr="00544945">
        <w:rPr>
          <w:rFonts w:ascii="Liberation Serif" w:hAnsi="Liberation Serif" w:cs="Arial"/>
          <w:b/>
          <w:bCs/>
          <w:sz w:val="24"/>
          <w:szCs w:val="24"/>
        </w:rPr>
        <w:t>«Зареченское городское лесничество»</w:t>
      </w:r>
    </w:p>
    <w:p w:rsidR="00544945" w:rsidRPr="00544945" w:rsidRDefault="00544945" w:rsidP="00544945">
      <w:pPr>
        <w:ind w:firstLine="709"/>
        <w:jc w:val="center"/>
        <w:rPr>
          <w:rFonts w:ascii="Liberation Serif" w:hAnsi="Liberation Serif" w:cs="Liberation Serif"/>
          <w:sz w:val="2"/>
          <w:szCs w:val="2"/>
        </w:rPr>
      </w:pPr>
      <w:r w:rsidRPr="00544945">
        <w:rPr>
          <w:noProof/>
        </w:rPr>
        <w:drawing>
          <wp:inline distT="0" distB="0" distL="0" distR="0" wp14:anchorId="6720CAF2" wp14:editId="70168CA3">
            <wp:extent cx="7212055" cy="4983498"/>
            <wp:effectExtent l="0" t="0" r="7895" b="7602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2055" cy="4983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A25" w:rsidRPr="00544945" w:rsidRDefault="00911A25">
      <w:pPr>
        <w:ind w:firstLine="709"/>
        <w:rPr>
          <w:rFonts w:ascii="Liberation Serif" w:hAnsi="Liberation Serif" w:cs="Liberation Serif"/>
          <w:sz w:val="2"/>
          <w:szCs w:val="2"/>
        </w:rPr>
      </w:pPr>
    </w:p>
    <w:sectPr w:rsidR="00911A25" w:rsidRPr="00544945">
      <w:headerReference w:type="default" r:id="rId10"/>
      <w:pgSz w:w="16840" w:h="11907" w:orient="landscape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7D" w:rsidRDefault="0055297D">
      <w:r>
        <w:separator/>
      </w:r>
    </w:p>
  </w:endnote>
  <w:endnote w:type="continuationSeparator" w:id="0">
    <w:p w:rsidR="0055297D" w:rsidRDefault="0055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 CYR">
    <w:panose1 w:val="020B0604020202020204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7D" w:rsidRDefault="0055297D">
      <w:r>
        <w:rPr>
          <w:color w:val="000000"/>
        </w:rPr>
        <w:separator/>
      </w:r>
    </w:p>
  </w:footnote>
  <w:footnote w:type="continuationSeparator" w:id="0">
    <w:p w:rsidR="0055297D" w:rsidRDefault="00552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774" w:rsidRDefault="003E5670">
    <w:pPr>
      <w:pStyle w:val="ae"/>
      <w:jc w:val="center"/>
    </w:pPr>
    <w:r>
      <w:rPr>
        <w:rFonts w:ascii="Liberation Serif" w:hAnsi="Liberation Serif"/>
        <w:sz w:val="28"/>
        <w:szCs w:val="28"/>
      </w:rPr>
      <w:fldChar w:fldCharType="begin"/>
    </w:r>
    <w:r>
      <w:rPr>
        <w:rFonts w:ascii="Liberation Serif" w:hAnsi="Liberation Serif"/>
        <w:sz w:val="28"/>
        <w:szCs w:val="28"/>
      </w:rPr>
      <w:instrText xml:space="preserve"> PAGE </w:instrText>
    </w:r>
    <w:r>
      <w:rPr>
        <w:rFonts w:ascii="Liberation Serif" w:hAnsi="Liberation Serif"/>
        <w:sz w:val="28"/>
        <w:szCs w:val="28"/>
      </w:rPr>
      <w:fldChar w:fldCharType="separate"/>
    </w:r>
    <w:r w:rsidR="00544945">
      <w:rPr>
        <w:rFonts w:ascii="Liberation Serif" w:hAnsi="Liberation Serif"/>
        <w:noProof/>
        <w:sz w:val="28"/>
        <w:szCs w:val="28"/>
      </w:rPr>
      <w:t>2</w:t>
    </w:r>
    <w:r>
      <w:rPr>
        <w:rFonts w:ascii="Liberation Serif" w:hAnsi="Liberation Serif"/>
        <w:sz w:val="28"/>
        <w:szCs w:val="28"/>
      </w:rPr>
      <w:fldChar w:fldCharType="end"/>
    </w:r>
  </w:p>
  <w:p w:rsidR="00D75774" w:rsidRDefault="0055297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774" w:rsidRDefault="003E5670">
    <w:pPr>
      <w:pStyle w:val="ae"/>
      <w:jc w:val="center"/>
    </w:pPr>
    <w:r>
      <w:rPr>
        <w:rFonts w:ascii="Liberation Serif" w:hAnsi="Liberation Serif"/>
        <w:sz w:val="28"/>
        <w:szCs w:val="28"/>
      </w:rPr>
      <w:fldChar w:fldCharType="begin"/>
    </w:r>
    <w:r>
      <w:rPr>
        <w:rFonts w:ascii="Liberation Serif" w:hAnsi="Liberation Serif"/>
        <w:sz w:val="28"/>
        <w:szCs w:val="28"/>
      </w:rPr>
      <w:instrText xml:space="preserve"> PAGE </w:instrText>
    </w:r>
    <w:r>
      <w:rPr>
        <w:rFonts w:ascii="Liberation Serif" w:hAnsi="Liberation Serif"/>
        <w:sz w:val="28"/>
        <w:szCs w:val="28"/>
      </w:rPr>
      <w:fldChar w:fldCharType="separate"/>
    </w:r>
    <w:r w:rsidR="00544945">
      <w:rPr>
        <w:rFonts w:ascii="Liberation Serif" w:hAnsi="Liberation Serif"/>
        <w:noProof/>
        <w:sz w:val="28"/>
        <w:szCs w:val="28"/>
      </w:rPr>
      <w:t>4</w:t>
    </w:r>
    <w:r>
      <w:rPr>
        <w:rFonts w:ascii="Liberation Serif" w:hAnsi="Liberation Serif"/>
        <w:sz w:val="28"/>
        <w:szCs w:val="28"/>
      </w:rPr>
      <w:fldChar w:fldCharType="end"/>
    </w:r>
  </w:p>
  <w:p w:rsidR="00D75774" w:rsidRDefault="0055297D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25"/>
    <w:rsid w:val="00030424"/>
    <w:rsid w:val="003E5670"/>
    <w:rsid w:val="00436601"/>
    <w:rsid w:val="00544945"/>
    <w:rsid w:val="0055297D"/>
    <w:rsid w:val="0063756C"/>
    <w:rsid w:val="00755422"/>
    <w:rsid w:val="00911A25"/>
    <w:rsid w:val="00DB4023"/>
    <w:rsid w:val="00FA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DFB8"/>
  <w15:docId w15:val="{7C61E735-C0B6-4773-810E-F51644A1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36601"/>
    <w:pPr>
      <w:widowControl w:val="0"/>
      <w:suppressAutoHyphens/>
    </w:pPr>
  </w:style>
  <w:style w:type="paragraph" w:styleId="1">
    <w:name w:val="heading 1"/>
    <w:basedOn w:val="a"/>
    <w:next w:val="a"/>
    <w:pPr>
      <w:keepNext/>
      <w:widowControl/>
      <w:jc w:val="center"/>
      <w:textAlignment w:val="auto"/>
      <w:outlineLvl w:val="0"/>
    </w:pPr>
    <w:rPr>
      <w:b/>
      <w:sz w:val="28"/>
    </w:rPr>
  </w:style>
  <w:style w:type="paragraph" w:styleId="2">
    <w:name w:val="heading 2"/>
    <w:basedOn w:val="a"/>
    <w:next w:val="a"/>
    <w:pPr>
      <w:keepNext/>
      <w:widowControl/>
      <w:textAlignment w:val="auto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  <w:textAlignment w:val="auto"/>
    </w:pPr>
    <w:rPr>
      <w:rFonts w:ascii="Arial" w:hAnsi="Arial" w:cs="Arial"/>
    </w:rPr>
  </w:style>
  <w:style w:type="paragraph" w:styleId="a8">
    <w:name w:val="List Paragraph"/>
    <w:basedOn w:val="a"/>
    <w:pPr>
      <w:ind w:left="720"/>
    </w:pPr>
  </w:style>
  <w:style w:type="character" w:customStyle="1" w:styleId="10">
    <w:name w:val="Заголовок 1 Знак"/>
    <w:basedOn w:val="a0"/>
    <w:rPr>
      <w:rFonts w:eastAsia="Times New Roman"/>
      <w:b/>
      <w:sz w:val="28"/>
    </w:rPr>
  </w:style>
  <w:style w:type="character" w:customStyle="1" w:styleId="20">
    <w:name w:val="Заголовок 2 Знак"/>
    <w:basedOn w:val="a0"/>
    <w:rPr>
      <w:rFonts w:eastAsia="Times New Roman"/>
      <w:b/>
      <w:bCs/>
      <w:sz w:val="28"/>
    </w:rPr>
  </w:style>
  <w:style w:type="character" w:customStyle="1" w:styleId="a9">
    <w:name w:val="Текст выноски Знак"/>
    <w:basedOn w:val="a0"/>
    <w:rPr>
      <w:rFonts w:ascii="Tahoma" w:hAnsi="Tahoma" w:cs="Tahoma"/>
      <w:sz w:val="16"/>
      <w:szCs w:val="16"/>
    </w:rPr>
  </w:style>
  <w:style w:type="paragraph" w:customStyle="1" w:styleId="ConsPlusCell">
    <w:name w:val="ConsPlusCell"/>
    <w:pPr>
      <w:widowControl w:val="0"/>
      <w:suppressAutoHyphens/>
      <w:autoSpaceDE w:val="0"/>
      <w:textAlignment w:val="auto"/>
    </w:pPr>
    <w:rPr>
      <w:rFonts w:ascii="Arial" w:hAnsi="Arial" w:cs="Arial"/>
      <w:sz w:val="22"/>
      <w:szCs w:val="22"/>
    </w:rPr>
  </w:style>
  <w:style w:type="character" w:customStyle="1" w:styleId="aa">
    <w:name w:val="Основной текст Знак"/>
    <w:basedOn w:val="a0"/>
    <w:rPr>
      <w:sz w:val="28"/>
    </w:rPr>
  </w:style>
  <w:style w:type="paragraph" w:styleId="ab">
    <w:name w:val="Normal (Web)"/>
    <w:basedOn w:val="a"/>
    <w:pPr>
      <w:widowControl/>
      <w:spacing w:before="280" w:after="280"/>
      <w:textAlignment w:val="auto"/>
    </w:pPr>
    <w:rPr>
      <w:sz w:val="24"/>
      <w:szCs w:val="24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</w:rPr>
  </w:style>
  <w:style w:type="paragraph" w:customStyle="1" w:styleId="ac">
    <w:name w:val="Знак Знак Знак Знак Знак Знак Знак Знак Знак Знак"/>
    <w:basedOn w:val="a"/>
    <w:pPr>
      <w:widowControl/>
      <w:spacing w:after="160" w:line="240" w:lineRule="exact"/>
      <w:textAlignment w:val="auto"/>
    </w:pPr>
    <w:rPr>
      <w:rFonts w:ascii="Verdana" w:hAnsi="Verdana" w:cs="Verdana"/>
      <w:lang w:val="en-US" w:eastAsia="en-US"/>
    </w:rPr>
  </w:style>
  <w:style w:type="character" w:styleId="ad">
    <w:name w:val="Hyperlink"/>
    <w:basedOn w:val="a0"/>
    <w:rPr>
      <w:color w:val="0563C1"/>
      <w:u w:val="single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</w:style>
  <w:style w:type="paragraph" w:styleId="af0">
    <w:name w:val="footer"/>
    <w:basedOn w:val="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</w:style>
  <w:style w:type="paragraph" w:customStyle="1" w:styleId="ConsPlusTitle">
    <w:name w:val="ConsPlusTitle"/>
    <w:pPr>
      <w:widowControl w:val="0"/>
      <w:autoSpaceDE w:val="0"/>
      <w:textAlignment w:val="auto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3;&#1086;&#1088;&#1084;&#1072;&#1090;&#1080;&#1074;&#1085;&#1086;-&#1087;&#1088;&#1072;&#1074;&#1086;&#1074;&#1072;&#1103;%20&#1076;&#1077;&#1103;&#1090;&#1077;&#1083;&#1100;&#1085;&#1086;&#1089;&#1090;&#1100;\&#1052;&#1053;&#1055;&#1040;%20&#1042;%20&#1056;&#1045;&#1043;&#1048;&#1057;&#1058;&#1056;\2022\29.05.2022\70D021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70D02140</Template>
  <TotalTime>8</TotalTime>
  <Pages>21</Pages>
  <Words>7310</Words>
  <Characters>41671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Гвоздицин Александр свет Геннадьевич</dc:creator>
  <cp:lastModifiedBy>Ольга Измоденова</cp:lastModifiedBy>
  <cp:revision>6</cp:revision>
  <cp:lastPrinted>2022-04-14T08:14:00Z</cp:lastPrinted>
  <dcterms:created xsi:type="dcterms:W3CDTF">2022-04-14T08:14:00Z</dcterms:created>
  <dcterms:modified xsi:type="dcterms:W3CDTF">2023-02-06T12:00:00Z</dcterms:modified>
</cp:coreProperties>
</file>