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433" w:rsidRDefault="00FC5F6A">
      <w:pPr>
        <w:spacing w:line="312" w:lineRule="auto"/>
        <w:jc w:val="center"/>
      </w:pPr>
      <w:r>
        <w:rPr>
          <w:rFonts w:ascii="Liberation Serif" w:hAnsi="Liberation Serif"/>
        </w:rPr>
        <w:object w:dxaOrig="805" w:dyaOrig="1013" w14:anchorId="05C4C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.5pt;height:50.5pt;visibility:visible;mso-wrap-style:square" o:ole="">
            <v:imagedata r:id="rId7" o:title=""/>
          </v:shape>
          <o:OLEObject Type="Embed" ProgID="Word.Document.8" ShapeID="Object 1" DrawAspect="Content" ObjectID="_1721630625" r:id="rId8"/>
        </w:object>
      </w:r>
    </w:p>
    <w:p w:rsidR="00CE7433" w:rsidRDefault="00FC5F6A">
      <w:pPr>
        <w:widowControl/>
        <w:suppressAutoHyphens w:val="0"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proofErr w:type="gramStart"/>
      <w:r>
        <w:rPr>
          <w:rFonts w:ascii="Liberation Serif" w:hAnsi="Liberation Serif"/>
          <w:caps/>
          <w:sz w:val="28"/>
          <w:szCs w:val="28"/>
        </w:rPr>
        <w:t>администрация  Городского</w:t>
      </w:r>
      <w:proofErr w:type="gramEnd"/>
      <w:r>
        <w:rPr>
          <w:rFonts w:ascii="Liberation Serif" w:hAnsi="Liberation Serif"/>
          <w:caps/>
          <w:sz w:val="28"/>
          <w:szCs w:val="28"/>
        </w:rPr>
        <w:t xml:space="preserve">  округа  Заречный</w:t>
      </w:r>
    </w:p>
    <w:p w:rsidR="00CE7433" w:rsidRDefault="00FC5F6A">
      <w:pPr>
        <w:widowControl/>
        <w:suppressAutoHyphens w:val="0"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CE7433" w:rsidRDefault="00FC5F6A">
      <w:pPr>
        <w:widowControl/>
        <w:suppressAutoHyphens w:val="0"/>
        <w:jc w:val="both"/>
        <w:textAlignment w:val="auto"/>
      </w:pPr>
      <w:r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95253</wp:posOffset>
                </wp:positionV>
                <wp:extent cx="6324603" cy="0"/>
                <wp:effectExtent l="0" t="19050" r="38097" b="38100"/>
                <wp:wrapNone/>
                <wp:docPr id="1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3" cy="0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1A318B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единительная линия 80" o:spid="_x0000_s1026" type="#_x0000_t32" style="position:absolute;margin-left:0;margin-top:7.5pt;width:498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" strokeweight="4.5pt"/>
            </w:pict>
          </mc:Fallback>
        </mc:AlternateContent>
      </w:r>
    </w:p>
    <w:p w:rsidR="00CE7433" w:rsidRDefault="00CE7433">
      <w:pPr>
        <w:widowControl/>
        <w:suppressAutoHyphens w:val="0"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CE7433" w:rsidRDefault="00CE7433">
      <w:pPr>
        <w:widowControl/>
        <w:suppressAutoHyphens w:val="0"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CE7433" w:rsidRDefault="00FC5F6A">
      <w:pPr>
        <w:widowControl/>
        <w:suppressAutoHyphens w:val="0"/>
        <w:jc w:val="both"/>
        <w:textAlignment w:val="auto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от__</w:t>
      </w:r>
      <w:r w:rsidR="006021DB">
        <w:rPr>
          <w:rFonts w:ascii="Liberation Serif" w:hAnsi="Liberation Serif"/>
          <w:sz w:val="24"/>
          <w:u w:val="single"/>
        </w:rPr>
        <w:t>10.08.2022</w:t>
      </w:r>
      <w:r>
        <w:rPr>
          <w:rFonts w:ascii="Liberation Serif" w:hAnsi="Liberation Serif"/>
          <w:sz w:val="24"/>
        </w:rPr>
        <w:t>__</w:t>
      </w:r>
      <w:proofErr w:type="gramStart"/>
      <w:r>
        <w:rPr>
          <w:rFonts w:ascii="Liberation Serif" w:hAnsi="Liberation Serif"/>
          <w:sz w:val="24"/>
        </w:rPr>
        <w:t>_  №</w:t>
      </w:r>
      <w:proofErr w:type="gramEnd"/>
      <w:r>
        <w:rPr>
          <w:rFonts w:ascii="Liberation Serif" w:hAnsi="Liberation Serif"/>
          <w:sz w:val="24"/>
        </w:rPr>
        <w:t xml:space="preserve">  __</w:t>
      </w:r>
      <w:r w:rsidR="006021DB">
        <w:rPr>
          <w:rFonts w:ascii="Liberation Serif" w:hAnsi="Liberation Serif"/>
          <w:sz w:val="24"/>
          <w:u w:val="single"/>
        </w:rPr>
        <w:t>1031-П</w:t>
      </w:r>
      <w:r>
        <w:rPr>
          <w:rFonts w:ascii="Liberation Serif" w:hAnsi="Liberation Serif"/>
          <w:sz w:val="24"/>
        </w:rPr>
        <w:t>___</w:t>
      </w:r>
    </w:p>
    <w:p w:rsidR="00CE7433" w:rsidRDefault="00CE7433">
      <w:pPr>
        <w:widowControl/>
        <w:suppressAutoHyphens w:val="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FC5F6A">
      <w:pPr>
        <w:widowControl/>
        <w:suppressAutoHyphens w:val="0"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г. Заречный</w:t>
      </w:r>
    </w:p>
    <w:p w:rsidR="00CE7433" w:rsidRDefault="00CE7433">
      <w:pPr>
        <w:widowControl/>
        <w:suppressAutoHyphens w:val="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rPr>
          <w:rFonts w:ascii="Liberation Serif" w:hAnsi="Liberation Serif"/>
          <w:sz w:val="28"/>
          <w:szCs w:val="28"/>
        </w:rPr>
      </w:pPr>
    </w:p>
    <w:p w:rsidR="00CE7433" w:rsidRDefault="00FC5F6A">
      <w:pPr>
        <w:jc w:val="center"/>
      </w:pPr>
      <w:r>
        <w:rPr>
          <w:rFonts w:ascii="Liberation Serif" w:hAnsi="Liberation Serif"/>
          <w:b/>
          <w:sz w:val="28"/>
          <w:szCs w:val="28"/>
        </w:rPr>
        <w:t xml:space="preserve">О проведении мероприятий, </w:t>
      </w:r>
      <w:r>
        <w:rPr>
          <w:rFonts w:ascii="Liberation Serif" w:hAnsi="Liberation Serif"/>
          <w:b/>
          <w:color w:val="000000"/>
          <w:sz w:val="27"/>
          <w:szCs w:val="27"/>
        </w:rPr>
        <w:t xml:space="preserve">посвященных </w:t>
      </w:r>
      <w:r>
        <w:rPr>
          <w:rFonts w:ascii="Liberation Serif" w:hAnsi="Liberation Serif"/>
          <w:b/>
          <w:sz w:val="27"/>
          <w:szCs w:val="27"/>
        </w:rPr>
        <w:t xml:space="preserve">празднованию 30-летия присвоения статуса города городскому округу Заречный и 30-летия АО «Концерн </w:t>
      </w:r>
      <w:r>
        <w:rPr>
          <w:rFonts w:ascii="Liberation Serif" w:hAnsi="Liberation Serif"/>
          <w:b/>
          <w:color w:val="000000"/>
          <w:sz w:val="27"/>
          <w:szCs w:val="27"/>
        </w:rPr>
        <w:t>«Росэнергоатом»</w:t>
      </w:r>
    </w:p>
    <w:p w:rsidR="00CE7433" w:rsidRDefault="00CE7433">
      <w:pPr>
        <w:rPr>
          <w:rFonts w:ascii="Liberation Serif" w:hAnsi="Liberation Serif"/>
          <w:sz w:val="28"/>
          <w:szCs w:val="28"/>
        </w:rPr>
      </w:pPr>
    </w:p>
    <w:p w:rsidR="00CE7433" w:rsidRDefault="00CE7433">
      <w:pPr>
        <w:rPr>
          <w:rFonts w:ascii="Liberation Serif" w:hAnsi="Liberation Serif"/>
          <w:sz w:val="28"/>
          <w:szCs w:val="28"/>
        </w:rPr>
      </w:pPr>
    </w:p>
    <w:p w:rsidR="00CE7433" w:rsidRDefault="00FC5F6A">
      <w:pPr>
        <w:widowControl/>
        <w:ind w:firstLine="708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 xml:space="preserve">В целях сохранения и развития культурных традиций территории, воспитания уважения к родному краю, </w:t>
      </w:r>
      <w:r>
        <w:rPr>
          <w:rFonts w:ascii="Liberation Serif" w:hAnsi="Liberation Serif"/>
          <w:sz w:val="28"/>
          <w:szCs w:val="28"/>
          <w:lang w:eastAsia="en-US"/>
        </w:rPr>
        <w:t>в соответствии со статьей 30 Федерального закона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Порядком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Свердловской области от 15.03.2012 № 269-ПП,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333-ПП, в целях реализации Плана общегородских мероприятий на 2022 год в городском округе Заречный, утвержденного постановлением администрации городского округа Заречный от 13.01.2022       № 16-П, на основании ст. ст. 28, 31 Устава городского округа Заречный администрация городского округа Заречный</w:t>
      </w:r>
    </w:p>
    <w:p w:rsidR="00CE7433" w:rsidRDefault="00FC5F6A">
      <w:pPr>
        <w:widowControl/>
        <w:jc w:val="both"/>
        <w:textAlignment w:val="auto"/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 w:rsidR="00CE7433" w:rsidRDefault="00FC5F6A">
      <w:pPr>
        <w:widowControl/>
        <w:numPr>
          <w:ilvl w:val="0"/>
          <w:numId w:val="1"/>
        </w:numPr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Про</w:t>
      </w:r>
      <w:r>
        <w:rPr>
          <w:rFonts w:ascii="Liberation Serif" w:eastAsia="Arial Unicode MS" w:hAnsi="Liberation Serif"/>
          <w:sz w:val="28"/>
          <w:szCs w:val="28"/>
        </w:rPr>
        <w:t>вести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eastAsia="Arial Unicode MS" w:hAnsi="Liberation Serif"/>
          <w:bCs/>
          <w:sz w:val="28"/>
          <w:szCs w:val="28"/>
        </w:rPr>
        <w:t xml:space="preserve">на территории городского округа Заречный </w:t>
      </w:r>
      <w:r>
        <w:rPr>
          <w:rFonts w:ascii="Liberation Serif" w:hAnsi="Liberation Serif"/>
          <w:sz w:val="28"/>
          <w:szCs w:val="28"/>
        </w:rPr>
        <w:t xml:space="preserve">с 15 августа по 18 сентября 2022 года </w:t>
      </w:r>
      <w:r>
        <w:rPr>
          <w:rFonts w:ascii="Liberation Serif" w:eastAsia="Arial Unicode MS" w:hAnsi="Liberation Serif"/>
          <w:sz w:val="28"/>
          <w:szCs w:val="28"/>
        </w:rPr>
        <w:t>мероприятия, посвященные празднованию 30-летия присвоения статуса города городскому округу Заречный и 30-летия АО «Концерн «Росэнергоатом»</w:t>
      </w:r>
      <w:r>
        <w:t xml:space="preserve"> </w:t>
      </w:r>
      <w:r>
        <w:rPr>
          <w:rFonts w:ascii="Liberation Serif" w:eastAsia="Arial Unicode MS" w:hAnsi="Liberation Serif"/>
          <w:bCs/>
          <w:sz w:val="28"/>
          <w:szCs w:val="28"/>
        </w:rPr>
        <w:t>(далее - Мероприятия)</w:t>
      </w:r>
      <w:r>
        <w:rPr>
          <w:rFonts w:ascii="Liberation Serif" w:eastAsia="Arial Unicode MS" w:hAnsi="Liberation Serif"/>
          <w:sz w:val="28"/>
          <w:szCs w:val="28"/>
        </w:rPr>
        <w:t>.</w:t>
      </w:r>
    </w:p>
    <w:p w:rsidR="00CE7433" w:rsidRDefault="00FC5F6A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Утвердить состав городского организационного комитета по подготовке и проведению Мероприятий (прилагается).</w:t>
      </w:r>
    </w:p>
    <w:p w:rsidR="00CE7433" w:rsidRDefault="00FC5F6A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eastAsia="Arial Unicode MS" w:hAnsi="Liberation Serif"/>
          <w:sz w:val="28"/>
          <w:szCs w:val="28"/>
        </w:rPr>
        <w:t>Утвердить план проведения Мероприятий (прилагается).</w:t>
      </w:r>
    </w:p>
    <w:p w:rsidR="00CE7433" w:rsidRDefault="00FC5F6A">
      <w:pPr>
        <w:tabs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4.  Муниципальному казенному учреждению «Управление культуры, спорта и молодежной политики городского округа Заречный» (Я.А. Скоробогатова) обеспечить необходимые условия для успешного проведения Мероприятий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CE7433" w:rsidRDefault="00FC5F6A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74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lastRenderedPageBreak/>
        <w:t>Муниципальному бюджетному учреждению городского округа Заречный «Дворец культуры «Ровесник» (А.В. Кондратьева)</w:t>
      </w:r>
      <w:r>
        <w:rPr>
          <w:rFonts w:ascii="Liberation Serif" w:hAnsi="Liberation Serif" w:cs="Liberation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обеспечить проведение концертной программы </w:t>
      </w:r>
      <w:r>
        <w:rPr>
          <w:rFonts w:ascii="Liberation Serif" w:eastAsia="Arial Unicode MS" w:hAnsi="Liberation Serif"/>
          <w:sz w:val="28"/>
          <w:szCs w:val="28"/>
        </w:rPr>
        <w:t>Мероприятий</w:t>
      </w:r>
      <w:r>
        <w:rPr>
          <w:rFonts w:ascii="Liberation Serif" w:hAnsi="Liberation Serif"/>
          <w:sz w:val="28"/>
          <w:szCs w:val="28"/>
        </w:rPr>
        <w:t>.</w:t>
      </w:r>
    </w:p>
    <w:p w:rsidR="00CE7433" w:rsidRDefault="00FC5F6A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Ввести временное ограничение движения транспортных средств на участках автомобильных дорог посредством перекрытия движения в местах проведения Мероприятий 20 августа 2022 года согласно прилагаемым схемам.</w:t>
      </w:r>
    </w:p>
    <w:p w:rsidR="00CE7433" w:rsidRDefault="00FC5F6A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Рекомендовать МО МВД России «Заречный» (Ф.В. Сажин):</w:t>
      </w:r>
    </w:p>
    <w:p w:rsidR="00CE7433" w:rsidRDefault="00FC5F6A">
      <w:pPr>
        <w:widowControl/>
        <w:tabs>
          <w:tab w:val="left" w:pos="1134"/>
        </w:tabs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1) 20 августа 2022 года принять необходимые меры по обеспечению безопасности граждан и общественного порядка при проведении Мероприятий, регулированию движения транспорта во время проведения Мероприятий;</w:t>
      </w:r>
    </w:p>
    <w:p w:rsidR="00CE7433" w:rsidRDefault="00FC5F6A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2) обеспечить временное ограничение движения транспортных средств в месте проведения Мероприятий 20 августа 2022 года согласно прилагаемым</w:t>
      </w:r>
      <w:r>
        <w:rPr>
          <w:rFonts w:ascii="Liberation Serif" w:hAnsi="Liberation Serif"/>
          <w:sz w:val="28"/>
          <w:szCs w:val="28"/>
          <w:shd w:val="clear" w:color="auto" w:fill="FFFF00"/>
        </w:rPr>
        <w:t xml:space="preserve"> </w:t>
      </w:r>
      <w:r>
        <w:rPr>
          <w:rFonts w:ascii="Liberation Serif" w:hAnsi="Liberation Serif"/>
          <w:sz w:val="28"/>
          <w:szCs w:val="28"/>
        </w:rPr>
        <w:t>схемам.</w:t>
      </w:r>
    </w:p>
    <w:p w:rsidR="00CE7433" w:rsidRDefault="00FC5F6A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8. МКУ ГО Заречный «ДЕЗ» (М.Н. Бахилина):</w:t>
      </w:r>
    </w:p>
    <w:p w:rsidR="00CE7433" w:rsidRDefault="00FC5F6A">
      <w:pPr>
        <w:tabs>
          <w:tab w:val="left" w:pos="-360"/>
          <w:tab w:val="left" w:pos="0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1) 20 августа 2022 года обеспечить уборку мест проведения Мероприятий и другие мероприятия по обращению с отходами в городе Заречном и прилегающих к ним территорий до и после проведения Мероприятий;</w:t>
      </w:r>
    </w:p>
    <w:p w:rsidR="00CE7433" w:rsidRDefault="00FC5F6A">
      <w:pPr>
        <w:tabs>
          <w:tab w:val="left" w:pos="-360"/>
          <w:tab w:val="left" w:pos="0"/>
          <w:tab w:val="left" w:pos="70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20 августа 2022 года обеспечить монтаж и демонтаж временных дорожных знаков ограничения движения в месте проведения мероприятий согласно прилагаемым схемам.</w:t>
      </w:r>
    </w:p>
    <w:p w:rsidR="00CE7433" w:rsidRDefault="00FC5F6A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 xml:space="preserve">9. Рекомендовать ФБУЗ МСЧ № 32 ФМБА России (С.И. </w:t>
      </w:r>
      <w:proofErr w:type="spellStart"/>
      <w:proofErr w:type="gramStart"/>
      <w:r>
        <w:rPr>
          <w:rFonts w:ascii="Liberation Serif" w:hAnsi="Liberation Serif"/>
          <w:sz w:val="28"/>
          <w:szCs w:val="28"/>
        </w:rPr>
        <w:t>Шонохова</w:t>
      </w:r>
      <w:proofErr w:type="spellEnd"/>
      <w:r>
        <w:rPr>
          <w:rFonts w:ascii="Liberation Serif" w:hAnsi="Liberation Serif"/>
          <w:sz w:val="28"/>
          <w:szCs w:val="28"/>
        </w:rPr>
        <w:t xml:space="preserve">)   </w:t>
      </w:r>
      <w:proofErr w:type="gramEnd"/>
      <w:r>
        <w:rPr>
          <w:rFonts w:ascii="Liberation Serif" w:hAnsi="Liberation Serif"/>
          <w:sz w:val="28"/>
          <w:szCs w:val="28"/>
        </w:rPr>
        <w:t xml:space="preserve">               20 августа 2022 года обеспечить оперативную работу службы «Скорая помощь» во время проведения М</w:t>
      </w:r>
      <w:r>
        <w:rPr>
          <w:rFonts w:ascii="Liberation Serif" w:eastAsia="Arial Unicode MS" w:hAnsi="Liberation Serif"/>
          <w:sz w:val="28"/>
          <w:szCs w:val="28"/>
        </w:rPr>
        <w:t xml:space="preserve">ероприятий </w:t>
      </w:r>
      <w:r>
        <w:rPr>
          <w:rFonts w:ascii="Liberation Serif" w:hAnsi="Liberation Serif"/>
          <w:sz w:val="28"/>
          <w:szCs w:val="28"/>
        </w:rPr>
        <w:t>для оказания неотложной медицинской помощи в случае необходимости.</w:t>
      </w:r>
    </w:p>
    <w:p w:rsidR="00CE7433" w:rsidRDefault="00FC5F6A">
      <w:pPr>
        <w:pStyle w:val="ac"/>
        <w:ind w:firstLine="709"/>
        <w:jc w:val="both"/>
      </w:pPr>
      <w:r>
        <w:rPr>
          <w:rFonts w:ascii="Liberation Serif" w:hAnsi="Liberation Serif"/>
          <w:sz w:val="28"/>
          <w:szCs w:val="28"/>
        </w:rPr>
        <w:t>10. Отделу экономики и стратегического планирования администрации городского округа Заречный (А.В. Новиков) обеспечить организацию 20 августа 2022 года торгового обслуживания участников Мероприятий.</w:t>
      </w:r>
    </w:p>
    <w:p w:rsidR="00CE7433" w:rsidRDefault="00FC5F6A">
      <w:pPr>
        <w:widowControl/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11. Информационно-аналитическому отделу администрации городского округа Заречный (Л.К. Сергиенко) обеспечить информирование пользователей автомобильными дорогами о причинах и сроках временного ограничения движения, а также о возможных маршрутах объезда посредством размещения информации на официальном сайте городского округа Заречный, а также через средства массовой информации.</w:t>
      </w:r>
    </w:p>
    <w:p w:rsidR="00CE7433" w:rsidRDefault="00FC5F6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 xml:space="preserve">12. Контроль за исполнением настоящего постановления возложить на заместителя главы администрации городского округа Заречный по социальным вопросам Т.Л. </w:t>
      </w:r>
      <w:proofErr w:type="spellStart"/>
      <w:r>
        <w:rPr>
          <w:rFonts w:ascii="Liberation Serif" w:hAnsi="Liberation Serif"/>
          <w:sz w:val="28"/>
          <w:szCs w:val="28"/>
        </w:rPr>
        <w:t>Соломеину</w:t>
      </w:r>
      <w:proofErr w:type="spellEnd"/>
      <w:r>
        <w:rPr>
          <w:rFonts w:ascii="Liberation Serif" w:hAnsi="Liberation Serif"/>
          <w:sz w:val="28"/>
          <w:szCs w:val="28"/>
        </w:rPr>
        <w:t>.</w:t>
      </w:r>
    </w:p>
    <w:p w:rsidR="00CE7433" w:rsidRDefault="00FC5F6A">
      <w:pPr>
        <w:tabs>
          <w:tab w:val="left" w:pos="-360"/>
          <w:tab w:val="left" w:pos="0"/>
          <w:tab w:val="left" w:pos="709"/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13. Разместить настоящее постановление на официальном сайте городского округа Заречный www.gorod-zarechny.ru.</w:t>
      </w:r>
    </w:p>
    <w:p w:rsidR="00CE7433" w:rsidRDefault="00CE7433">
      <w:pPr>
        <w:rPr>
          <w:rFonts w:ascii="Liberation Serif" w:hAnsi="Liberation Serif"/>
          <w:sz w:val="28"/>
          <w:szCs w:val="28"/>
        </w:rPr>
      </w:pPr>
    </w:p>
    <w:p w:rsidR="00CE7433" w:rsidRDefault="00CE7433">
      <w:pPr>
        <w:rPr>
          <w:rFonts w:ascii="Liberation Serif" w:hAnsi="Liberation Serif"/>
          <w:sz w:val="28"/>
          <w:szCs w:val="28"/>
        </w:rPr>
      </w:pPr>
    </w:p>
    <w:tbl>
      <w:tblPr>
        <w:tblW w:w="99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8"/>
        <w:gridCol w:w="2410"/>
        <w:gridCol w:w="3174"/>
      </w:tblGrid>
      <w:tr w:rsidR="00CE7433"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rPr>
                <w:rFonts w:ascii="Liberation Serif" w:hAnsi="Liberation Serif"/>
                <w:sz w:val="28"/>
                <w:szCs w:val="28"/>
              </w:rPr>
            </w:pPr>
            <w:bookmarkStart w:id="0" w:name="_Hlk2685698"/>
            <w:r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CE7433" w:rsidRDefault="00FC5F6A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  <w:p w:rsidR="00CE7433" w:rsidRDefault="00FC5F6A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А.В. Захарцев</w:t>
            </w:r>
          </w:p>
        </w:tc>
      </w:tr>
      <w:tr w:rsidR="00CE7433"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bookmarkEnd w:id="0"/>
    </w:tbl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 Заречный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от__</w:t>
      </w:r>
      <w:r w:rsidR="006021DB">
        <w:rPr>
          <w:rFonts w:ascii="Liberation Serif" w:hAnsi="Liberation Serif"/>
          <w:sz w:val="28"/>
          <w:szCs w:val="28"/>
          <w:u w:val="single"/>
        </w:rPr>
        <w:t>10.08.2022</w:t>
      </w:r>
      <w:r>
        <w:rPr>
          <w:rFonts w:ascii="Liberation Serif" w:hAnsi="Liberation Serif"/>
          <w:sz w:val="28"/>
          <w:szCs w:val="28"/>
        </w:rPr>
        <w:t>__</w:t>
      </w:r>
      <w:proofErr w:type="gramStart"/>
      <w:r>
        <w:rPr>
          <w:rFonts w:ascii="Liberation Serif" w:hAnsi="Liberation Serif"/>
          <w:sz w:val="28"/>
          <w:szCs w:val="28"/>
        </w:rPr>
        <w:t>_  №</w:t>
      </w:r>
      <w:proofErr w:type="gramEnd"/>
      <w:r>
        <w:rPr>
          <w:rFonts w:ascii="Liberation Serif" w:hAnsi="Liberation Serif"/>
          <w:sz w:val="28"/>
          <w:szCs w:val="28"/>
        </w:rPr>
        <w:t xml:space="preserve">  __</w:t>
      </w:r>
      <w:r w:rsidR="006021DB">
        <w:rPr>
          <w:rFonts w:ascii="Liberation Serif" w:hAnsi="Liberation Serif"/>
          <w:sz w:val="28"/>
          <w:szCs w:val="28"/>
          <w:u w:val="single"/>
        </w:rPr>
        <w:t>1031-П</w:t>
      </w:r>
      <w:r>
        <w:rPr>
          <w:rFonts w:ascii="Liberation Serif" w:hAnsi="Liberation Serif"/>
          <w:sz w:val="28"/>
          <w:szCs w:val="28"/>
        </w:rPr>
        <w:t>__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«О проведении мероприятий, 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посвященных празднованию           30-летия присвоения статуса города городскому округу Заречный             и 30-летия АО «Концерн «Росэнергоатом» </w:t>
      </w:r>
    </w:p>
    <w:p w:rsidR="00CE7433" w:rsidRDefault="00CE7433">
      <w:pPr>
        <w:widowControl/>
        <w:ind w:left="522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22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FC5F6A">
      <w:pPr>
        <w:widowControl/>
        <w:jc w:val="center"/>
        <w:textAlignment w:val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 w:rsidR="00CE7433" w:rsidRDefault="00FC5F6A">
      <w:pPr>
        <w:widowControl/>
        <w:jc w:val="center"/>
        <w:textAlignment w:val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городского организационного комитета по подготовке и проведению мероприятий, посвященных празднованию </w:t>
      </w:r>
    </w:p>
    <w:p w:rsidR="00CE7433" w:rsidRDefault="00FC5F6A">
      <w:pPr>
        <w:jc w:val="center"/>
        <w:rPr>
          <w:rFonts w:ascii="Liberation Serif" w:hAnsi="Liberation Serif"/>
          <w:b/>
          <w:sz w:val="27"/>
          <w:szCs w:val="27"/>
        </w:rPr>
      </w:pPr>
      <w:r>
        <w:rPr>
          <w:rFonts w:ascii="Liberation Serif" w:hAnsi="Liberation Serif"/>
          <w:b/>
          <w:sz w:val="27"/>
          <w:szCs w:val="27"/>
        </w:rPr>
        <w:t xml:space="preserve">30-летия присвоения статуса города городскому округу Заречный </w:t>
      </w:r>
    </w:p>
    <w:p w:rsidR="00CE7433" w:rsidRDefault="00FC5F6A">
      <w:pPr>
        <w:jc w:val="center"/>
      </w:pPr>
      <w:r>
        <w:rPr>
          <w:rFonts w:ascii="Liberation Serif" w:hAnsi="Liberation Serif"/>
          <w:b/>
          <w:sz w:val="27"/>
          <w:szCs w:val="27"/>
        </w:rPr>
        <w:t>и 30-летия АО «Концерн «Росэнергоатом»</w:t>
      </w:r>
    </w:p>
    <w:p w:rsidR="00CE7433" w:rsidRDefault="00CE7433">
      <w:pPr>
        <w:widowControl/>
        <w:jc w:val="center"/>
        <w:textAlignment w:val="auto"/>
        <w:rPr>
          <w:rFonts w:ascii="Liberation Serif" w:hAnsi="Liberation Serif"/>
          <w:sz w:val="28"/>
          <w:szCs w:val="28"/>
        </w:rPr>
      </w:pPr>
    </w:p>
    <w:tbl>
      <w:tblPr>
        <w:tblW w:w="99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2977"/>
        <w:gridCol w:w="283"/>
        <w:gridCol w:w="5952"/>
      </w:tblGrid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Захарцев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Андрей Владимирович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Глава городского округа Заречный, председатель организационного комитета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Сидоров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Иван Иванович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директор филиала </w:t>
            </w:r>
            <w:r>
              <w:rPr>
                <w:rFonts w:ascii="Liberation Serif" w:hAnsi="Liberation Serif"/>
                <w:sz w:val="27"/>
                <w:szCs w:val="27"/>
              </w:rPr>
              <w:t>АО «Концерн Росэнергоатом» «Белоярская атомная станция», сопредседатель (по согласованию)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bookmarkStart w:id="1" w:name="_Hlk17453532"/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Соломеина</w:t>
            </w:r>
            <w:proofErr w:type="spellEnd"/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Татьяна Леонидовна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заместитель главы администрации городского округа Заречный по социальным вопросам, заместитель председателя организационного комитета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bookmarkEnd w:id="1"/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21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ind w:left="-5"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Члены организационного комитета:</w:t>
            </w:r>
          </w:p>
          <w:p w:rsidR="00CE7433" w:rsidRDefault="00CE7433">
            <w:pPr>
              <w:widowControl/>
              <w:ind w:left="-5"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Базылевич</w:t>
            </w:r>
            <w:proofErr w:type="spellEnd"/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Виталий Александрович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МКУ ГО Заречный «Управление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 и ЧС»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Бахилина 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Маргарита Николаевна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и.о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>. директора МКУ ГО Заречный «ДЕЗ»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Кондратьева 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Алена Владиславовна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директор МБУ ГО Заречный «ДК «Ровесник»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Новиков 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Алексей Викторович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отдела экономики и стратегического планирования администрации городского округа Заречный</w:t>
            </w: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8.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Сажин</w:t>
            </w:r>
          </w:p>
          <w:p w:rsidR="00CE7433" w:rsidRDefault="00FC5F6A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Федор Викторович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МО МВД России «Заречный» 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(по согласованию)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Сергиенко 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Лада Константиновна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информационно-аналитического отдела администрации городского округа Заречный</w:t>
            </w:r>
          </w:p>
          <w:p w:rsidR="00CE7433" w:rsidRDefault="00CE7433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E7433"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Скоробогатова </w:t>
            </w:r>
          </w:p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Яна Александровна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</w:pPr>
            <w:r>
              <w:rPr>
                <w:rFonts w:ascii="Liberation Serif" w:hAnsi="Liberation Serif"/>
                <w:sz w:val="28"/>
                <w:szCs w:val="28"/>
              </w:rPr>
              <w:t>начальник МКУ «Управление культуры, спорта и молодежной политики городского округа Заречный»</w:t>
            </w:r>
          </w:p>
        </w:tc>
      </w:tr>
    </w:tbl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 Заречный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от__</w:t>
      </w:r>
      <w:r w:rsidR="006021DB">
        <w:rPr>
          <w:rFonts w:ascii="Liberation Serif" w:hAnsi="Liberation Serif"/>
          <w:sz w:val="28"/>
          <w:szCs w:val="28"/>
          <w:u w:val="single"/>
        </w:rPr>
        <w:t>10.08.2022</w:t>
      </w:r>
      <w:r>
        <w:rPr>
          <w:rFonts w:ascii="Liberation Serif" w:hAnsi="Liberation Serif"/>
          <w:sz w:val="28"/>
          <w:szCs w:val="28"/>
        </w:rPr>
        <w:t>__  №  __</w:t>
      </w:r>
      <w:r w:rsidR="006021DB">
        <w:rPr>
          <w:rFonts w:ascii="Liberation Serif" w:hAnsi="Liberation Serif"/>
          <w:sz w:val="28"/>
          <w:szCs w:val="28"/>
          <w:u w:val="single"/>
        </w:rPr>
        <w:t>1031-П</w:t>
      </w:r>
      <w:bookmarkStart w:id="2" w:name="_GoBack"/>
      <w:bookmarkEnd w:id="2"/>
      <w:r>
        <w:rPr>
          <w:rFonts w:ascii="Liberation Serif" w:hAnsi="Liberation Serif"/>
          <w:sz w:val="28"/>
          <w:szCs w:val="28"/>
        </w:rPr>
        <w:t>__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«О проведении мероприятий, </w:t>
      </w:r>
    </w:p>
    <w:p w:rsidR="00CE7433" w:rsidRDefault="00FC5F6A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посвященных празднованию           30-летия присвоения статуса города городскому округу Заречный             и 30-летия АО «Концерн «Росэнергоатом»</w:t>
      </w:r>
    </w:p>
    <w:p w:rsidR="00CE7433" w:rsidRDefault="00CE7433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CE7433" w:rsidRDefault="00FC5F6A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ПЛАН</w:t>
      </w:r>
    </w:p>
    <w:p w:rsidR="00CE7433" w:rsidRDefault="00FC5F6A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 xml:space="preserve">проведения мероприятий, посвященных празднованию </w:t>
      </w:r>
    </w:p>
    <w:p w:rsidR="00CE7433" w:rsidRDefault="00FC5F6A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 xml:space="preserve">30-летия присвоения статуса города городскому округу Заречный </w:t>
      </w:r>
    </w:p>
    <w:p w:rsidR="00CE7433" w:rsidRDefault="00FC5F6A">
      <w:pPr>
        <w:widowControl/>
        <w:jc w:val="center"/>
        <w:textAlignment w:val="auto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и 30-летия АО «Концерн «Росэнергоатом»</w:t>
      </w:r>
    </w:p>
    <w:p w:rsidR="00CE7433" w:rsidRDefault="00CE7433">
      <w:pPr>
        <w:widowControl/>
        <w:jc w:val="center"/>
        <w:textAlignment w:val="auto"/>
        <w:rPr>
          <w:rFonts w:ascii="Liberation Serif" w:hAnsi="Liberation Serif"/>
          <w:b/>
          <w:color w:val="FF0000"/>
          <w:sz w:val="26"/>
          <w:szCs w:val="26"/>
        </w:rPr>
      </w:pPr>
    </w:p>
    <w:tbl>
      <w:tblPr>
        <w:tblW w:w="1006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918"/>
        <w:gridCol w:w="1647"/>
        <w:gridCol w:w="2017"/>
        <w:gridCol w:w="2919"/>
      </w:tblGrid>
      <w:tr w:rsidR="00CE7433">
        <w:trPr>
          <w:cantSplit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п/п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Мероприятия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Дата и время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Место проведения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Исполнитель</w:t>
            </w:r>
          </w:p>
        </w:tc>
      </w:tr>
      <w:tr w:rsidR="00CE7433">
        <w:trPr>
          <w:cantSplit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Стенд «30 лет в статусе города» 12+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 августа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МКУ ГО Заречный «ЦБС»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Детский отдел ЦГБ, филиал, 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Кузнецова, 10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Л.А. Яковенко – директор МКУ ГО Заречный «ЦБС»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Книжная выставка «Мой Заречный гордость и судьба» к Юбилею города 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 августа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МКУ ГО Заречный «ЦБС»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Детский отдел ЦГБ, филиал, 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Кузнецова, 10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Л.А. Яковенко – директор МКУ ГО Заречный «ЦБС»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Программа «Добро пожаловать в музей»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Экскурсии по залам музея: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«Казаки на земле белоярской»;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«Быт белоярского крестьянина»;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«От поселка Лесного до города энергетиков Заречного»;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«История в лицах и датах»;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«Мы за ценой не постоим»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8.00-17.00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МКУ ГО Заречный «ЦБС»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МБУ ГО Заречный «Краеведческий музей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И.А.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Пермякова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– директор МБУ ГО Заречный «Краеведческий музей»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>4.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Мастер-класс по валянию из шерсти для детей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12.00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МБУ ГО Заречный «Краеведческий музей»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И.А.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Пермякова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– директор МБУ ГО Заречный «Краеведческий музей»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Мастер-класс «Катюшины броши»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14.00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МБУ ГО Заречный «Краеведческий музей»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И.А.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Пермякова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– директор МБУ ГО Заречный «Краеведческий музей»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6.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Детская концертно-игровая программа «Город детства, город доброты»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20 августа 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15:00-17:00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«ДК «Ровесник»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Сквер им. Ю.Б.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Муракова</w:t>
            </w:r>
            <w:proofErr w:type="spellEnd"/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7.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Выставка и мастер-классы от мастеров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15:00 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ДК «Ровесник»,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танцевальный зал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8.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Юбилейный концерт, посвященный празднованию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30-летия присвоения статуса города городскому округу Заречный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 30-летия АО «Концерн «Росэнергоатом»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19.00-22:00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Площадь Победы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9.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Праздничный фейерверк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22.00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Площадь Победы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 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>10.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Познавательная программа для воспитанников детских садов, посвященная Дню города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21 августа -06 сентября 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ДК «Ровесник»,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малый зал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Концерт для родителей и жителей города, посвященный Дню знаний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 сентября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17-30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Концертный зал МБУ ДО «Детская музыкальная школа»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Н.А. Набиева – директор МБУ ДО ГОЗ «ДМШ»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Выставка работ, учащихся МБУ ДО «Детская художественная школа», посвященная Дню города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01 сентября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- 30 сентября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МБУ ДО «Детская художественная школа»,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А.А. Суворов – директор МБУ ДО ГОЗ «ДХШ»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Спектакль «Курчатов», в честь Дня города (Драматический театр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г.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Снежинск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)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03 сентября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15:00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ДК «Ровесник»,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зрительный зал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14.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Праздничная программа, посвященная Дню города Заречный «Закрытие Летних вечеров. «Фонтан творчества»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03 сентября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17:00 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Сквер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им. Ю.Б.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Муракова</w:t>
            </w:r>
            <w:proofErr w:type="spellEnd"/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Встреча Главы с почетными гражданами городского округа Заречный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07 сентября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17.00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ДК «Ровесник»,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малый зал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>16.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Юбилейный торжественный вечер «Слава созидателям Заречного»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07 сентября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18.00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ДК «Ровесник»,</w:t>
            </w: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зрительный зал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А.В. Кондратьева –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ГО Заречный «ДК «Ровесник»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17.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Пешеходная экскурсия для младших школьников «Не хочу учиться»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 xml:space="preserve">10 сентября </w:t>
            </w:r>
          </w:p>
          <w:p w:rsidR="00CE7433" w:rsidRDefault="00CE7433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CE7433" w:rsidRDefault="00FC5F6A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15.00</w:t>
            </w:r>
          </w:p>
          <w:p w:rsidR="00CE7433" w:rsidRDefault="00CE7433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CE7433" w:rsidRDefault="00CE7433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CE7433" w:rsidRDefault="00CE7433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CE7433" w:rsidRDefault="00CE7433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улицы города</w:t>
            </w: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CE7433" w:rsidRDefault="00CE7433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И.А.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Пермякова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– директор МБУ ГО Заречный «Краеведческий музей»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18.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Пешеходная семейная экскурсия «От фонаря…»</w:t>
            </w:r>
          </w:p>
          <w:p w:rsidR="00CE7433" w:rsidRDefault="00CE7433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 xml:space="preserve">10 сентября </w:t>
            </w:r>
          </w:p>
          <w:p w:rsidR="00CE7433" w:rsidRDefault="00CE7433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15.00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улицы города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И.А.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Пермякова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– директор МБУ ГО Заречный «Краеведческий музей»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19.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Автобусная экскурсия «Путешествие по изумрудному городу»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pStyle w:val="ConsPlusNonformat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>
              <w:rPr>
                <w:rFonts w:ascii="Liberation Serif" w:hAnsi="Liberation Serif" w:cs="Times New Roman"/>
                <w:sz w:val="26"/>
                <w:szCs w:val="26"/>
              </w:rPr>
              <w:t>11 сентября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улицы города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И.А.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Пермякова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– директор МБУ ГО Заречный «Краеведческий музей»</w:t>
            </w:r>
          </w:p>
        </w:tc>
      </w:tr>
      <w:tr w:rsidR="00CE743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Турнир по мини – футболу среди детей, посвященный празднованию Дня города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16-18 сентября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МБОУ ДО ГО Заречный «ДЮСШ» (футбольная площадка)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 начальник МКУ «УКС и МП ГО Заречный»;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Е.Г. Савицкий- президент</w:t>
            </w:r>
          </w:p>
          <w:p w:rsidR="00CE7433" w:rsidRDefault="00FC5F6A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АНО СК «Феникс»</w:t>
            </w:r>
          </w:p>
        </w:tc>
      </w:tr>
    </w:tbl>
    <w:p w:rsidR="006920A9" w:rsidRDefault="006920A9">
      <w:pPr>
        <w:sectPr w:rsidR="006920A9">
          <w:headerReference w:type="default" r:id="rId9"/>
          <w:footerReference w:type="default" r:id="rId10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CE7433" w:rsidRDefault="00E8138D">
      <w:pPr>
        <w:tabs>
          <w:tab w:val="left" w:pos="6645"/>
        </w:tabs>
        <w:spacing w:line="276" w:lineRule="auto"/>
        <w:jc w:val="center"/>
        <w:rPr>
          <w:rFonts w:ascii="Liberation Serif" w:hAnsi="Liberation Serif"/>
          <w:b/>
        </w:rPr>
      </w:pPr>
      <w:r>
        <w:rPr>
          <w:noProof/>
        </w:rPr>
        <w:lastRenderedPageBreak/>
        <w:drawing>
          <wp:inline distT="0" distB="0" distL="0" distR="0" wp14:anchorId="72AF0801" wp14:editId="72855CFC">
            <wp:extent cx="9777730" cy="1917700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9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2"/>
        <w:gridCol w:w="2345"/>
        <w:gridCol w:w="11344"/>
      </w:tblGrid>
      <w:tr w:rsidR="00CE7433">
        <w:trPr>
          <w:trHeight w:val="5573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margin">
                    <wp:posOffset>255273</wp:posOffset>
                  </wp:positionH>
                  <wp:positionV relativeFrom="paragraph">
                    <wp:posOffset>2056769</wp:posOffset>
                  </wp:positionV>
                  <wp:extent cx="252731" cy="248917"/>
                  <wp:effectExtent l="0" t="0" r="0" b="0"/>
                  <wp:wrapNone/>
                  <wp:docPr id="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margin">
                    <wp:posOffset>252090</wp:posOffset>
                  </wp:positionH>
                  <wp:positionV relativeFrom="paragraph">
                    <wp:posOffset>1719584</wp:posOffset>
                  </wp:positionV>
                  <wp:extent cx="252731" cy="248917"/>
                  <wp:effectExtent l="0" t="0" r="0" b="0"/>
                  <wp:wrapNone/>
                  <wp:docPr id="3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98426</wp:posOffset>
                  </wp:positionH>
                  <wp:positionV relativeFrom="paragraph">
                    <wp:posOffset>1134112</wp:posOffset>
                  </wp:positionV>
                  <wp:extent cx="502289" cy="147959"/>
                  <wp:effectExtent l="0" t="0" r="0" b="4441"/>
                  <wp:wrapNone/>
                  <wp:docPr id="4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l="28403" t="71725" r="41730" b="1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9" cy="1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109215</wp:posOffset>
                  </wp:positionH>
                  <wp:positionV relativeFrom="paragraph">
                    <wp:posOffset>966465</wp:posOffset>
                  </wp:positionV>
                  <wp:extent cx="500377" cy="150491"/>
                  <wp:effectExtent l="0" t="0" r="0" b="1909"/>
                  <wp:wrapNone/>
                  <wp:docPr id="5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196211</wp:posOffset>
                      </wp:positionH>
                      <wp:positionV relativeFrom="paragraph">
                        <wp:posOffset>553714</wp:posOffset>
                      </wp:positionV>
                      <wp:extent cx="316867" cy="0"/>
                      <wp:effectExtent l="0" t="19050" r="26033" b="19050"/>
                      <wp:wrapNone/>
                      <wp:docPr id="6" name="AutoShap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608ACA7" id="AutoShape 310" o:spid="_x0000_s1026" type="#_x0000_t32" style="position:absolute;margin-left:15.45pt;margin-top:43.6pt;width:24.95pt;height: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276259</wp:posOffset>
                      </wp:positionH>
                      <wp:positionV relativeFrom="paragraph">
                        <wp:posOffset>-9584</wp:posOffset>
                      </wp:positionV>
                      <wp:extent cx="115571" cy="298451"/>
                      <wp:effectExtent l="22860" t="34290" r="21589" b="21589"/>
                      <wp:wrapNone/>
                      <wp:docPr id="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742BB56" id="Rectangle 4" o:spid="_x0000_s1026" style="position:absolute;margin-left:21.75pt;margin-top:-.75pt;width:9.1pt;height:23.5pt;rotation:-5898236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" strokecolor="red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Большегрузный транспорт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Ограждение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Направление объезда: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6.18.2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6.18.3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«Тупик»: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6.8.1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6.8.2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CE7433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4299531</wp:posOffset>
                  </wp:positionH>
                  <wp:positionV relativeFrom="paragraph">
                    <wp:posOffset>1824351</wp:posOffset>
                  </wp:positionV>
                  <wp:extent cx="104771" cy="113028"/>
                  <wp:effectExtent l="14922" t="4128" r="5400" b="5401"/>
                  <wp:wrapNone/>
                  <wp:docPr id="8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4002341</wp:posOffset>
                      </wp:positionH>
                      <wp:positionV relativeFrom="paragraph">
                        <wp:posOffset>1788789</wp:posOffset>
                      </wp:positionV>
                      <wp:extent cx="45720" cy="131445"/>
                      <wp:effectExtent l="33337" t="23813" r="25718" b="25717"/>
                      <wp:wrapNone/>
                      <wp:docPr id="9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8644140" id="Rectangle 147" o:spid="_x0000_s1026" style="position:absolute;margin-left:315.15pt;margin-top:140.85pt;width:3.6pt;height:10.35pt;rotation:5898254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2910776</wp:posOffset>
                      </wp:positionH>
                      <wp:positionV relativeFrom="paragraph">
                        <wp:posOffset>1784986</wp:posOffset>
                      </wp:positionV>
                      <wp:extent cx="45720" cy="131445"/>
                      <wp:effectExtent l="33337" t="23813" r="25718" b="25717"/>
                      <wp:wrapNone/>
                      <wp:docPr id="10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9EA4722" id="Rectangle 146" o:spid="_x0000_s1026" style="position:absolute;margin-left:229.2pt;margin-top:140.55pt;width:3.6pt;height:10.35pt;rotation:5898254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3137534</wp:posOffset>
                      </wp:positionH>
                      <wp:positionV relativeFrom="paragraph">
                        <wp:posOffset>249558</wp:posOffset>
                      </wp:positionV>
                      <wp:extent cx="866779" cy="2542"/>
                      <wp:effectExtent l="19050" t="19050" r="28571" b="35558"/>
                      <wp:wrapNone/>
                      <wp:docPr id="11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9" cy="2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2C2C21D" id="Прямая соединительная линия 57" o:spid="_x0000_s1026" type="#_x0000_t32" style="position:absolute;margin-left:247.05pt;margin-top:19.65pt;width:68.25pt;height: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" strokecolor="#c55a11" strokeweight="2.2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4105271</wp:posOffset>
                      </wp:positionH>
                      <wp:positionV relativeFrom="paragraph">
                        <wp:posOffset>96524</wp:posOffset>
                      </wp:positionV>
                      <wp:extent cx="45720" cy="131445"/>
                      <wp:effectExtent l="19050" t="19050" r="11430" b="20955"/>
                      <wp:wrapNone/>
                      <wp:docPr id="1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5043F15" id="Rectangle 292" o:spid="_x0000_s1026" style="position:absolute;margin-left:323.25pt;margin-top:7.6pt;width:3.6pt;height:10.3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margin">
                    <wp:posOffset>4256395</wp:posOffset>
                  </wp:positionH>
                  <wp:positionV relativeFrom="paragraph">
                    <wp:posOffset>30422</wp:posOffset>
                  </wp:positionV>
                  <wp:extent cx="122557" cy="114930"/>
                  <wp:effectExtent l="3814" t="15236" r="14606" b="14607"/>
                  <wp:wrapNone/>
                  <wp:docPr id="13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4393503</wp:posOffset>
                  </wp:positionH>
                  <wp:positionV relativeFrom="paragraph">
                    <wp:posOffset>84458</wp:posOffset>
                  </wp:positionV>
                  <wp:extent cx="238128" cy="69851"/>
                  <wp:effectExtent l="7938" t="11112" r="17461" b="17460"/>
                  <wp:wrapNone/>
                  <wp:docPr id="14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28403" t="71727" r="41730" b="12637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38128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4431667</wp:posOffset>
                  </wp:positionH>
                  <wp:positionV relativeFrom="paragraph">
                    <wp:posOffset>260988</wp:posOffset>
                  </wp:positionV>
                  <wp:extent cx="250829" cy="75566"/>
                  <wp:effectExtent l="0" t="0" r="0" b="634"/>
                  <wp:wrapNone/>
                  <wp:docPr id="15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9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margin">
                    <wp:posOffset>2818125</wp:posOffset>
                  </wp:positionH>
                  <wp:positionV relativeFrom="paragraph">
                    <wp:posOffset>184781</wp:posOffset>
                  </wp:positionV>
                  <wp:extent cx="122557" cy="114930"/>
                  <wp:effectExtent l="0" t="0" r="0" b="0"/>
                  <wp:wrapNone/>
                  <wp:docPr id="16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2955225</wp:posOffset>
                      </wp:positionH>
                      <wp:positionV relativeFrom="paragraph">
                        <wp:posOffset>281300</wp:posOffset>
                      </wp:positionV>
                      <wp:extent cx="45720" cy="131445"/>
                      <wp:effectExtent l="33337" t="23813" r="25718" b="25717"/>
                      <wp:wrapNone/>
                      <wp:docPr id="17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7224F30" id="Rectangle 305" o:spid="_x0000_s1026" style="position:absolute;margin-left:232.7pt;margin-top:22.15pt;width:3.6pt;height:10.35pt;rotation:5898254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margin">
                    <wp:posOffset>3007945</wp:posOffset>
                  </wp:positionH>
                  <wp:positionV relativeFrom="paragraph">
                    <wp:posOffset>179076</wp:posOffset>
                  </wp:positionV>
                  <wp:extent cx="122557" cy="114930"/>
                  <wp:effectExtent l="3814" t="15236" r="14606" b="14607"/>
                  <wp:wrapNone/>
                  <wp:docPr id="1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3146422</wp:posOffset>
                      </wp:positionH>
                      <wp:positionV relativeFrom="paragraph">
                        <wp:posOffset>82552</wp:posOffset>
                      </wp:positionV>
                      <wp:extent cx="45720" cy="131445"/>
                      <wp:effectExtent l="19050" t="19050" r="11430" b="20955"/>
                      <wp:wrapNone/>
                      <wp:docPr id="19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ED4FC53" id="Rectangle 302" o:spid="_x0000_s1026" style="position:absolute;margin-left:247.75pt;margin-top:6.5pt;width:3.6pt;height:10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2515170</wp:posOffset>
                  </wp:positionH>
                  <wp:positionV relativeFrom="paragraph">
                    <wp:posOffset>267338</wp:posOffset>
                  </wp:positionV>
                  <wp:extent cx="238128" cy="69851"/>
                  <wp:effectExtent l="7938" t="11112" r="17461" b="17460"/>
                  <wp:wrapNone/>
                  <wp:docPr id="20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28403" t="71727" r="41730" b="12637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38128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2693666</wp:posOffset>
                  </wp:positionH>
                  <wp:positionV relativeFrom="paragraph">
                    <wp:posOffset>31711</wp:posOffset>
                  </wp:positionV>
                  <wp:extent cx="253361" cy="76196"/>
                  <wp:effectExtent l="0" t="0" r="13339" b="4"/>
                  <wp:wrapNone/>
                  <wp:docPr id="21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3361" cy="7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3353433</wp:posOffset>
                      </wp:positionH>
                      <wp:positionV relativeFrom="paragraph">
                        <wp:posOffset>10157</wp:posOffset>
                      </wp:positionV>
                      <wp:extent cx="0" cy="155577"/>
                      <wp:effectExtent l="17461" t="20639" r="17462" b="17461"/>
                      <wp:wrapNone/>
                      <wp:docPr id="22" name="AutoShap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13">
                                <a:off x="0" y="0"/>
                                <a:ext cx="0" cy="155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C541343" id="AutoShape 308" o:spid="_x0000_s1026" type="#_x0000_t32" style="position:absolute;margin-left:264.05pt;margin-top:.8pt;width:0;height:12.25pt;rotation:5898254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4112257</wp:posOffset>
                      </wp:positionH>
                      <wp:positionV relativeFrom="paragraph">
                        <wp:posOffset>1367156</wp:posOffset>
                      </wp:positionV>
                      <wp:extent cx="0" cy="155576"/>
                      <wp:effectExtent l="19050" t="0" r="19050" b="34924"/>
                      <wp:wrapNone/>
                      <wp:docPr id="23" name="AutoShap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ED3A59D" id="AutoShape 299" o:spid="_x0000_s1026" type="#_x0000_t32" style="position:absolute;margin-left:323.8pt;margin-top:107.65pt;width:0;height:12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4117342</wp:posOffset>
                      </wp:positionH>
                      <wp:positionV relativeFrom="paragraph">
                        <wp:posOffset>737865</wp:posOffset>
                      </wp:positionV>
                      <wp:extent cx="0" cy="155576"/>
                      <wp:effectExtent l="19050" t="0" r="19050" b="34924"/>
                      <wp:wrapNone/>
                      <wp:docPr id="24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0A184EC" id="AutoShape 294" o:spid="_x0000_s1026" type="#_x0000_t32" style="position:absolute;margin-left:324.2pt;margin-top:58.1pt;width:0;height:12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2827023</wp:posOffset>
                      </wp:positionH>
                      <wp:positionV relativeFrom="paragraph">
                        <wp:posOffset>1406520</wp:posOffset>
                      </wp:positionV>
                      <wp:extent cx="0" cy="155576"/>
                      <wp:effectExtent l="19050" t="0" r="19050" b="34924"/>
                      <wp:wrapNone/>
                      <wp:docPr id="25" name="AutoShap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3FA1B16" id="AutoShape 300" o:spid="_x0000_s1026" type="#_x0000_t32" style="position:absolute;margin-left:222.6pt;margin-top:110.75pt;width:0;height:12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7038978" cy="4086225"/>
                  <wp:effectExtent l="0" t="0" r="9522" b="9525"/>
                  <wp:docPr id="26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 l="26111" t="10110" r="22334" b="1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78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433" w:rsidRDefault="00CE7433">
      <w:pPr>
        <w:ind w:firstLine="708"/>
        <w:jc w:val="both"/>
        <w:rPr>
          <w:rFonts w:ascii="Liberation Serif" w:hAnsi="Liberation Serif"/>
          <w:szCs w:val="28"/>
        </w:rPr>
      </w:pPr>
    </w:p>
    <w:p w:rsidR="00CE7433" w:rsidRDefault="00FC5F6A">
      <w:pPr>
        <w:ind w:firstLine="708"/>
        <w:jc w:val="both"/>
      </w:pPr>
      <w:r>
        <w:rPr>
          <w:rFonts w:ascii="Liberation Serif" w:hAnsi="Liberation Serif"/>
          <w:szCs w:val="28"/>
        </w:rPr>
        <w:t xml:space="preserve">Ввести временное ограничение движения транспортных средств 20 августа 2022 года с 14.30 до 17.30 в месте проведения Мероприятия на участках автомобильных дорог по улицам: Свердлова, </w:t>
      </w:r>
      <w:r>
        <w:rPr>
          <w:rFonts w:ascii="Liberation Serif" w:hAnsi="Liberation Serif"/>
          <w:szCs w:val="24"/>
        </w:rPr>
        <w:t>Невского, Комсомольская</w:t>
      </w:r>
      <w:r>
        <w:rPr>
          <w:rFonts w:ascii="Liberation Serif" w:hAnsi="Liberation Serif"/>
          <w:szCs w:val="28"/>
        </w:rPr>
        <w:t>.</w:t>
      </w:r>
    </w:p>
    <w:p w:rsidR="00CE7433" w:rsidRDefault="00FC5F6A">
      <w:pPr>
        <w:ind w:firstLine="708"/>
        <w:jc w:val="both"/>
      </w:pPr>
      <w:r>
        <w:rPr>
          <w:rFonts w:ascii="Liberation Serif" w:hAnsi="Liberation Serif"/>
          <w:szCs w:val="28"/>
        </w:rPr>
        <w:t>Ответственные лица: М.Н. Бахилина, Я.А. Скоробогатова</w:t>
      </w: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5600699</wp:posOffset>
            </wp:positionH>
            <wp:positionV relativeFrom="paragraph">
              <wp:posOffset>4261488</wp:posOffset>
            </wp:positionV>
            <wp:extent cx="160650" cy="160650"/>
            <wp:effectExtent l="0" t="0" r="0" b="0"/>
            <wp:wrapNone/>
            <wp:docPr id="27" name="Рисунок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0" cy="160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6229349</wp:posOffset>
            </wp:positionH>
            <wp:positionV relativeFrom="paragraph">
              <wp:posOffset>4255132</wp:posOffset>
            </wp:positionV>
            <wp:extent cx="161921" cy="161921"/>
            <wp:effectExtent l="0" t="0" r="0" b="0"/>
            <wp:wrapNone/>
            <wp:docPr id="28" name="Рисунок 150" descr="Z:\Мероприятия\2021\‏День Победы\z6.8.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1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4962521</wp:posOffset>
            </wp:positionH>
            <wp:positionV relativeFrom="paragraph">
              <wp:posOffset>4238628</wp:posOffset>
            </wp:positionV>
            <wp:extent cx="171450" cy="171450"/>
            <wp:effectExtent l="0" t="0" r="0" b="0"/>
            <wp:wrapNone/>
            <wp:docPr id="29" name="Рисунок 148" descr="Z:\Мероприятия\2021\‏День Победы\z6.8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E7433" w:rsidRDefault="00E8138D">
      <w:r>
        <w:rPr>
          <w:noProof/>
        </w:rPr>
        <w:lastRenderedPageBreak/>
        <w:drawing>
          <wp:inline distT="0" distB="0" distL="0" distR="0" wp14:anchorId="28443845" wp14:editId="7CFE618C">
            <wp:extent cx="9777730" cy="1934845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9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2486"/>
        <w:gridCol w:w="11344"/>
      </w:tblGrid>
      <w:tr w:rsidR="00CE7433">
        <w:trPr>
          <w:trHeight w:val="5573"/>
        </w:trPr>
        <w:tc>
          <w:tcPr>
            <w:tcW w:w="11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203838</wp:posOffset>
                  </wp:positionH>
                  <wp:positionV relativeFrom="paragraph">
                    <wp:posOffset>2295528</wp:posOffset>
                  </wp:positionV>
                  <wp:extent cx="226698" cy="226698"/>
                  <wp:effectExtent l="0" t="0" r="1902" b="1902"/>
                  <wp:wrapNone/>
                  <wp:docPr id="30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189866</wp:posOffset>
                  </wp:positionH>
                  <wp:positionV relativeFrom="paragraph">
                    <wp:posOffset>1888492</wp:posOffset>
                  </wp:positionV>
                  <wp:extent cx="253361" cy="248917"/>
                  <wp:effectExtent l="0" t="0" r="0" b="0"/>
                  <wp:wrapNone/>
                  <wp:docPr id="31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margin">
                    <wp:posOffset>184781</wp:posOffset>
                  </wp:positionH>
                  <wp:positionV relativeFrom="paragraph">
                    <wp:posOffset>1554480</wp:posOffset>
                  </wp:positionV>
                  <wp:extent cx="253361" cy="248917"/>
                  <wp:effectExtent l="0" t="0" r="0" b="0"/>
                  <wp:wrapNone/>
                  <wp:docPr id="32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217105</wp:posOffset>
                      </wp:positionH>
                      <wp:positionV relativeFrom="paragraph">
                        <wp:posOffset>339124</wp:posOffset>
                      </wp:positionV>
                      <wp:extent cx="115571" cy="298451"/>
                      <wp:effectExtent l="22860" t="34290" r="21589" b="21589"/>
                      <wp:wrapNone/>
                      <wp:docPr id="33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E76988E" id="Rectangle 180" o:spid="_x0000_s1026" style="position:absolute;margin-left:17.1pt;margin-top:26.7pt;width:9.1pt;height:23.5pt;rotation:5898254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50804</wp:posOffset>
                  </wp:positionH>
                  <wp:positionV relativeFrom="paragraph">
                    <wp:posOffset>888367</wp:posOffset>
                  </wp:positionV>
                  <wp:extent cx="500377" cy="150491"/>
                  <wp:effectExtent l="0" t="0" r="0" b="1909"/>
                  <wp:wrapNone/>
                  <wp:docPr id="34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Большегрузный транспорт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Направление объезда: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6.18.2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«Тупик»: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6.8.1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6.8.2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«4.1.1. Движение прямо»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CE7433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CE7433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  <w:p w:rsidR="00CE7433" w:rsidRDefault="00FC5F6A">
            <w:pPr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2105601</wp:posOffset>
                      </wp:positionH>
                      <wp:positionV relativeFrom="paragraph">
                        <wp:posOffset>1038863</wp:posOffset>
                      </wp:positionV>
                      <wp:extent cx="45720" cy="131445"/>
                      <wp:effectExtent l="33337" t="23813" r="25718" b="25717"/>
                      <wp:wrapNone/>
                      <wp:docPr id="35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A27CE5D" id="Rectangle 199" o:spid="_x0000_s1026" style="position:absolute;margin-left:165.8pt;margin-top:81.8pt;width:3.6pt;height:10.35pt;rotation:589825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1948123</wp:posOffset>
                      </wp:positionH>
                      <wp:positionV relativeFrom="paragraph">
                        <wp:posOffset>2766054</wp:posOffset>
                      </wp:positionV>
                      <wp:extent cx="45720" cy="131445"/>
                      <wp:effectExtent l="33337" t="23813" r="25718" b="25717"/>
                      <wp:wrapNone/>
                      <wp:docPr id="36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DF9B337" id="Rectangle 200" o:spid="_x0000_s1026" style="position:absolute;margin-left:153.4pt;margin-top:217.8pt;width:3.6pt;height:10.35pt;rotation:589825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2062484</wp:posOffset>
                  </wp:positionH>
                  <wp:positionV relativeFrom="paragraph">
                    <wp:posOffset>3338190</wp:posOffset>
                  </wp:positionV>
                  <wp:extent cx="250829" cy="75566"/>
                  <wp:effectExtent l="0" t="0" r="0" b="634"/>
                  <wp:wrapNone/>
                  <wp:docPr id="37" name="Рисунок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 l="28064" t="47703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9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2004063</wp:posOffset>
                  </wp:positionH>
                  <wp:positionV relativeFrom="paragraph">
                    <wp:posOffset>2992117</wp:posOffset>
                  </wp:positionV>
                  <wp:extent cx="131445" cy="144146"/>
                  <wp:effectExtent l="0" t="0" r="1905" b="8254"/>
                  <wp:wrapNone/>
                  <wp:docPr id="3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" cy="14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1834454</wp:posOffset>
                      </wp:positionH>
                      <wp:positionV relativeFrom="paragraph">
                        <wp:posOffset>1031236</wp:posOffset>
                      </wp:positionV>
                      <wp:extent cx="45720" cy="131445"/>
                      <wp:effectExtent l="33337" t="23813" r="25718" b="25717"/>
                      <wp:wrapNone/>
                      <wp:docPr id="39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9DEF475" id="Rectangle 198" o:spid="_x0000_s1026" style="position:absolute;margin-left:144.45pt;margin-top:81.2pt;width:3.6pt;height:10.35pt;rotation:5898254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1383615</wp:posOffset>
                  </wp:positionH>
                  <wp:positionV relativeFrom="paragraph">
                    <wp:posOffset>641982</wp:posOffset>
                  </wp:positionV>
                  <wp:extent cx="140332" cy="140332"/>
                  <wp:effectExtent l="0" t="0" r="12068" b="12068"/>
                  <wp:wrapNone/>
                  <wp:docPr id="40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40332" cy="14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1220462</wp:posOffset>
                  </wp:positionH>
                  <wp:positionV relativeFrom="paragraph">
                    <wp:posOffset>633099</wp:posOffset>
                  </wp:positionV>
                  <wp:extent cx="136529" cy="161921"/>
                  <wp:effectExtent l="6354" t="12696" r="3175" b="3175"/>
                  <wp:wrapNone/>
                  <wp:docPr id="41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136529" cy="16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896103" cy="3905246"/>
                  <wp:effectExtent l="0" t="0" r="0" b="4"/>
                  <wp:docPr id="42" name="Рисунок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31125" t="30325" r="27415" b="14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3" cy="390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433" w:rsidRDefault="00FC5F6A">
      <w:pPr>
        <w:ind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>Ввести временное ограничение движения транспортных средств 20 августа 2022 года с 14.00 до 22.30 в месте проведения Мероприятия на участках автомобильных дорог от ул. Клары Цеткин в сторону КЛС «Удача» в районе СК «Электрон».</w:t>
      </w:r>
    </w:p>
    <w:p w:rsidR="00CE7433" w:rsidRDefault="00FC5F6A">
      <w:pPr>
        <w:ind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>Ответственные лица: М.Н. Бахилина, Я.А. Скоробогатова</w:t>
      </w:r>
    </w:p>
    <w:p w:rsidR="00CE7433" w:rsidRDefault="00CE7433">
      <w:pPr>
        <w:ind w:firstLine="708"/>
        <w:jc w:val="both"/>
        <w:rPr>
          <w:rFonts w:ascii="Liberation Serif" w:hAnsi="Liberation Serif"/>
          <w:szCs w:val="28"/>
        </w:rPr>
      </w:pPr>
    </w:p>
    <w:p w:rsidR="00E8138D" w:rsidRDefault="00E8138D">
      <w:pPr>
        <w:tabs>
          <w:tab w:val="left" w:pos="6645"/>
        </w:tabs>
        <w:spacing w:line="276" w:lineRule="auto"/>
        <w:jc w:val="center"/>
        <w:rPr>
          <w:rFonts w:ascii="Liberation Serif" w:hAnsi="Liberation Serif"/>
          <w:b/>
        </w:rPr>
      </w:pPr>
      <w:r>
        <w:rPr>
          <w:noProof/>
        </w:rPr>
        <w:lastRenderedPageBreak/>
        <w:drawing>
          <wp:inline distT="0" distB="0" distL="0" distR="0" wp14:anchorId="112852A9" wp14:editId="730EA591">
            <wp:extent cx="9777730" cy="177419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9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2"/>
        <w:gridCol w:w="2333"/>
        <w:gridCol w:w="11376"/>
      </w:tblGrid>
      <w:tr w:rsidR="00CE7433">
        <w:trPr>
          <w:trHeight w:val="5573"/>
        </w:trPr>
        <w:tc>
          <w:tcPr>
            <w:tcW w:w="1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270506</wp:posOffset>
                  </wp:positionH>
                  <wp:positionV relativeFrom="paragraph">
                    <wp:posOffset>2533646</wp:posOffset>
                  </wp:positionV>
                  <wp:extent cx="226698" cy="226698"/>
                  <wp:effectExtent l="0" t="0" r="1902" b="1902"/>
                  <wp:wrapNone/>
                  <wp:docPr id="43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255273</wp:posOffset>
                  </wp:positionH>
                  <wp:positionV relativeFrom="paragraph">
                    <wp:posOffset>2056769</wp:posOffset>
                  </wp:positionV>
                  <wp:extent cx="252731" cy="248917"/>
                  <wp:effectExtent l="0" t="0" r="0" b="0"/>
                  <wp:wrapNone/>
                  <wp:docPr id="44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252090</wp:posOffset>
                  </wp:positionH>
                  <wp:positionV relativeFrom="paragraph">
                    <wp:posOffset>1719584</wp:posOffset>
                  </wp:positionV>
                  <wp:extent cx="252731" cy="248917"/>
                  <wp:effectExtent l="0" t="0" r="0" b="0"/>
                  <wp:wrapNone/>
                  <wp:docPr id="45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98426</wp:posOffset>
                  </wp:positionH>
                  <wp:positionV relativeFrom="paragraph">
                    <wp:posOffset>1134112</wp:posOffset>
                  </wp:positionV>
                  <wp:extent cx="502289" cy="147959"/>
                  <wp:effectExtent l="0" t="0" r="0" b="4441"/>
                  <wp:wrapNone/>
                  <wp:docPr id="46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l="28403" t="71725" r="41730" b="1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9" cy="1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109215</wp:posOffset>
                  </wp:positionH>
                  <wp:positionV relativeFrom="paragraph">
                    <wp:posOffset>966465</wp:posOffset>
                  </wp:positionV>
                  <wp:extent cx="500377" cy="150491"/>
                  <wp:effectExtent l="0" t="0" r="0" b="1909"/>
                  <wp:wrapNone/>
                  <wp:docPr id="47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196211</wp:posOffset>
                      </wp:positionH>
                      <wp:positionV relativeFrom="paragraph">
                        <wp:posOffset>553714</wp:posOffset>
                      </wp:positionV>
                      <wp:extent cx="316867" cy="0"/>
                      <wp:effectExtent l="0" t="19050" r="26033" b="19050"/>
                      <wp:wrapNone/>
                      <wp:docPr id="48" name="AutoShap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249FFAE" id="AutoShape 284" o:spid="_x0000_s1026" type="#_x0000_t32" style="position:absolute;margin-left:15.45pt;margin-top:43.6pt;width:24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276259</wp:posOffset>
                      </wp:positionH>
                      <wp:positionV relativeFrom="paragraph">
                        <wp:posOffset>-9584</wp:posOffset>
                      </wp:positionV>
                      <wp:extent cx="115571" cy="298451"/>
                      <wp:effectExtent l="22860" t="34290" r="21589" b="21589"/>
                      <wp:wrapNone/>
                      <wp:docPr id="4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EFD79B4" id="Rectangle 4" o:spid="_x0000_s1026" style="position:absolute;margin-left:21.75pt;margin-top:-.75pt;width:9.1pt;height:23.5pt;rotation:-5898236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" strokecolor="red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3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Большегрузный транспорт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Ограждение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Направление объезда: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6.18.2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6.18.3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«Тупик»:</w:t>
            </w: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6.8.1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6.8.2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FC5F6A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«4.1.1. Движение прямо»</w:t>
            </w:r>
          </w:p>
          <w:p w:rsidR="00CE7433" w:rsidRDefault="00CE7433">
            <w:pPr>
              <w:textAlignment w:val="auto"/>
              <w:rPr>
                <w:sz w:val="22"/>
                <w:szCs w:val="24"/>
              </w:rPr>
            </w:pPr>
          </w:p>
          <w:p w:rsidR="00CE7433" w:rsidRDefault="00CE7433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3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433" w:rsidRDefault="00FC5F6A">
            <w:pPr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2842891</wp:posOffset>
                  </wp:positionH>
                  <wp:positionV relativeFrom="paragraph">
                    <wp:posOffset>3999864</wp:posOffset>
                  </wp:positionV>
                  <wp:extent cx="99056" cy="150491"/>
                  <wp:effectExtent l="12382" t="6668" r="8577" b="8576"/>
                  <wp:wrapNone/>
                  <wp:docPr id="50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99056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4719903</wp:posOffset>
                  </wp:positionH>
                  <wp:positionV relativeFrom="paragraph">
                    <wp:posOffset>1957740</wp:posOffset>
                  </wp:positionV>
                  <wp:extent cx="122557" cy="114930"/>
                  <wp:effectExtent l="3814" t="15236" r="14606" b="14607"/>
                  <wp:wrapNone/>
                  <wp:docPr id="51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3598487</wp:posOffset>
                      </wp:positionH>
                      <wp:positionV relativeFrom="paragraph">
                        <wp:posOffset>3878577</wp:posOffset>
                      </wp:positionV>
                      <wp:extent cx="45720" cy="131445"/>
                      <wp:effectExtent l="33337" t="23813" r="25718" b="25717"/>
                      <wp:wrapNone/>
                      <wp:docPr id="52" name="Rect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C54CD01" id="Rectangle 150" o:spid="_x0000_s1026" style="position:absolute;margin-left:283.35pt;margin-top:305.4pt;width:3.6pt;height:10.35pt;rotation:5898254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3185096</wp:posOffset>
                      </wp:positionH>
                      <wp:positionV relativeFrom="paragraph">
                        <wp:posOffset>3873503</wp:posOffset>
                      </wp:positionV>
                      <wp:extent cx="45720" cy="131445"/>
                      <wp:effectExtent l="33337" t="23813" r="25718" b="25717"/>
                      <wp:wrapNone/>
                      <wp:docPr id="53" name="Rectangl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8E92C51" id="Rectangle 149" o:spid="_x0000_s1026" style="position:absolute;margin-left:250.8pt;margin-top:305pt;width:3.6pt;height:10.35pt;rotation:5898254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4270376</wp:posOffset>
                      </wp:positionH>
                      <wp:positionV relativeFrom="paragraph">
                        <wp:posOffset>2030096</wp:posOffset>
                      </wp:positionV>
                      <wp:extent cx="45720" cy="131445"/>
                      <wp:effectExtent l="19050" t="19050" r="11430" b="20955"/>
                      <wp:wrapNone/>
                      <wp:docPr id="54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B52C1AF" id="Rectangle 147" o:spid="_x0000_s1026" style="position:absolute;margin-left:336.25pt;margin-top:159.85pt;width:3.6pt;height:1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2588894</wp:posOffset>
                      </wp:positionH>
                      <wp:positionV relativeFrom="paragraph">
                        <wp:posOffset>2012951</wp:posOffset>
                      </wp:positionV>
                      <wp:extent cx="45720" cy="131445"/>
                      <wp:effectExtent l="19050" t="19050" r="11430" b="20955"/>
                      <wp:wrapNone/>
                      <wp:docPr id="55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7B349EE" id="Rectangle 146" o:spid="_x0000_s1026" style="position:absolute;margin-left:203.85pt;margin-top:158.5pt;width:3.6pt;height:1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4029014</wp:posOffset>
                      </wp:positionH>
                      <wp:positionV relativeFrom="paragraph">
                        <wp:posOffset>225421</wp:posOffset>
                      </wp:positionV>
                      <wp:extent cx="45720" cy="131445"/>
                      <wp:effectExtent l="33337" t="23813" r="25718" b="25717"/>
                      <wp:wrapNone/>
                      <wp:docPr id="56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EA1A8BD" id="Rectangle 148" o:spid="_x0000_s1026" style="position:absolute;margin-left:317.25pt;margin-top:17.75pt;width:3.6pt;height:10.35pt;rotation:5898254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3020692</wp:posOffset>
                      </wp:positionH>
                      <wp:positionV relativeFrom="paragraph">
                        <wp:posOffset>212085</wp:posOffset>
                      </wp:positionV>
                      <wp:extent cx="974092" cy="0"/>
                      <wp:effectExtent l="0" t="19050" r="35558" b="19050"/>
                      <wp:wrapNone/>
                      <wp:docPr id="57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409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3BBA30E" id="Прямая соединительная линия 55" o:spid="_x0000_s1026" type="#_x0000_t32" style="position:absolute;margin-left:237.85pt;margin-top:16.7pt;width:76.7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" strokecolor="#c55a11" strokeweight="2.2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3902023</wp:posOffset>
                  </wp:positionH>
                  <wp:positionV relativeFrom="paragraph">
                    <wp:posOffset>3887466</wp:posOffset>
                  </wp:positionV>
                  <wp:extent cx="104771" cy="113028"/>
                  <wp:effectExtent l="14922" t="4128" r="5400" b="5401"/>
                  <wp:wrapNone/>
                  <wp:docPr id="58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2818125</wp:posOffset>
                  </wp:positionH>
                  <wp:positionV relativeFrom="paragraph">
                    <wp:posOffset>184781</wp:posOffset>
                  </wp:positionV>
                  <wp:extent cx="122557" cy="114930"/>
                  <wp:effectExtent l="0" t="0" r="0" b="0"/>
                  <wp:wrapNone/>
                  <wp:docPr id="59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2955225</wp:posOffset>
                      </wp:positionH>
                      <wp:positionV relativeFrom="paragraph">
                        <wp:posOffset>281300</wp:posOffset>
                      </wp:positionV>
                      <wp:extent cx="45720" cy="131445"/>
                      <wp:effectExtent l="33337" t="23813" r="25718" b="25717"/>
                      <wp:wrapNone/>
                      <wp:docPr id="60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448F49B" id="Rectangle 148" o:spid="_x0000_s1026" style="position:absolute;margin-left:232.7pt;margin-top:22.15pt;width:3.6pt;height:10.35pt;rotation:5898254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1829384</wp:posOffset>
                  </wp:positionH>
                  <wp:positionV relativeFrom="paragraph">
                    <wp:posOffset>2114587</wp:posOffset>
                  </wp:positionV>
                  <wp:extent cx="122557" cy="114930"/>
                  <wp:effectExtent l="3814" t="15236" r="14606" b="14607"/>
                  <wp:wrapNone/>
                  <wp:docPr id="61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3768087</wp:posOffset>
                  </wp:positionH>
                  <wp:positionV relativeFrom="paragraph">
                    <wp:posOffset>3885514</wp:posOffset>
                  </wp:positionV>
                  <wp:extent cx="117472" cy="117472"/>
                  <wp:effectExtent l="0" t="0" r="15878" b="15878"/>
                  <wp:wrapNone/>
                  <wp:docPr id="62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17472" cy="11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3026352</wp:posOffset>
                  </wp:positionH>
                  <wp:positionV relativeFrom="paragraph">
                    <wp:posOffset>4058318</wp:posOffset>
                  </wp:positionV>
                  <wp:extent cx="118113" cy="118113"/>
                  <wp:effectExtent l="0" t="0" r="15237" b="15237"/>
                  <wp:wrapNone/>
                  <wp:docPr id="63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18113" cy="11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4866007</wp:posOffset>
                  </wp:positionH>
                  <wp:positionV relativeFrom="paragraph">
                    <wp:posOffset>1996381</wp:posOffset>
                  </wp:positionV>
                  <wp:extent cx="238128" cy="69851"/>
                  <wp:effectExtent l="0" t="0" r="9522" b="6349"/>
                  <wp:wrapNone/>
                  <wp:docPr id="64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28403" t="71727" r="41730" b="12637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38128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1236341</wp:posOffset>
                  </wp:positionH>
                  <wp:positionV relativeFrom="paragraph">
                    <wp:posOffset>2107563</wp:posOffset>
                  </wp:positionV>
                  <wp:extent cx="238128" cy="69851"/>
                  <wp:effectExtent l="0" t="0" r="9522" b="6349"/>
                  <wp:wrapNone/>
                  <wp:docPr id="65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28403" t="71727" r="41730" b="1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8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1512573</wp:posOffset>
                  </wp:positionH>
                  <wp:positionV relativeFrom="paragraph">
                    <wp:posOffset>1967825</wp:posOffset>
                  </wp:positionV>
                  <wp:extent cx="253361" cy="76196"/>
                  <wp:effectExtent l="0" t="0" r="13339" b="4"/>
                  <wp:wrapNone/>
                  <wp:docPr id="66" name="Рисунок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3361" cy="7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4112257</wp:posOffset>
                      </wp:positionH>
                      <wp:positionV relativeFrom="paragraph">
                        <wp:posOffset>1367156</wp:posOffset>
                      </wp:positionV>
                      <wp:extent cx="0" cy="155576"/>
                      <wp:effectExtent l="19050" t="0" r="19050" b="34924"/>
                      <wp:wrapNone/>
                      <wp:docPr id="67" name="AutoShap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F0BF860" id="AutoShape 142" o:spid="_x0000_s1026" type="#_x0000_t32" style="position:absolute;margin-left:323.8pt;margin-top:107.65pt;width:0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4117342</wp:posOffset>
                      </wp:positionH>
                      <wp:positionV relativeFrom="paragraph">
                        <wp:posOffset>737865</wp:posOffset>
                      </wp:positionV>
                      <wp:extent cx="0" cy="155576"/>
                      <wp:effectExtent l="19050" t="0" r="19050" b="34924"/>
                      <wp:wrapNone/>
                      <wp:docPr id="68" name="AutoShap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F2638CE" id="AutoShape 137" o:spid="_x0000_s1026" type="#_x0000_t32" style="position:absolute;margin-left:324.2pt;margin-top:58.1pt;width:0;height:1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3104516</wp:posOffset>
                      </wp:positionH>
                      <wp:positionV relativeFrom="paragraph">
                        <wp:posOffset>3691889</wp:posOffset>
                      </wp:positionV>
                      <wp:extent cx="0" cy="155577"/>
                      <wp:effectExtent l="19050" t="0" r="19050" b="34923"/>
                      <wp:wrapNone/>
                      <wp:docPr id="69" name="AutoShap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21AB30E" id="AutoShape 141" o:spid="_x0000_s1026" type="#_x0000_t32" style="position:absolute;margin-left:244.45pt;margin-top:290.7pt;width:0;height:1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3746497</wp:posOffset>
                      </wp:positionH>
                      <wp:positionV relativeFrom="paragraph">
                        <wp:posOffset>3683002</wp:posOffset>
                      </wp:positionV>
                      <wp:extent cx="0" cy="155576"/>
                      <wp:effectExtent l="19050" t="0" r="19050" b="34924"/>
                      <wp:wrapNone/>
                      <wp:docPr id="70" name="AutoShap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4ADAD17" id="AutoShape 140" o:spid="_x0000_s1026" type="#_x0000_t32" style="position:absolute;margin-left:295pt;margin-top:290pt;width:0;height:1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3108319</wp:posOffset>
                      </wp:positionH>
                      <wp:positionV relativeFrom="paragraph">
                        <wp:posOffset>2385697</wp:posOffset>
                      </wp:positionV>
                      <wp:extent cx="0" cy="155576"/>
                      <wp:effectExtent l="19050" t="0" r="19050" b="34924"/>
                      <wp:wrapNone/>
                      <wp:docPr id="71" name="AutoShap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61FD314" id="AutoShape 144" o:spid="_x0000_s1026" type="#_x0000_t32" style="position:absolute;margin-left:244.75pt;margin-top:187.85pt;width:0;height: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2827023</wp:posOffset>
                      </wp:positionH>
                      <wp:positionV relativeFrom="paragraph">
                        <wp:posOffset>1406520</wp:posOffset>
                      </wp:positionV>
                      <wp:extent cx="0" cy="155576"/>
                      <wp:effectExtent l="19050" t="0" r="19050" b="34924"/>
                      <wp:wrapNone/>
                      <wp:docPr id="72" name="AutoShap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9224034" id="AutoShape 143" o:spid="_x0000_s1026" type="#_x0000_t32" style="position:absolute;margin-left:222.6pt;margin-top:110.75pt;width:0;height:1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3759198</wp:posOffset>
                      </wp:positionH>
                      <wp:positionV relativeFrom="paragraph">
                        <wp:posOffset>3041010</wp:posOffset>
                      </wp:positionV>
                      <wp:extent cx="0" cy="155576"/>
                      <wp:effectExtent l="19050" t="0" r="19050" b="34924"/>
                      <wp:wrapNone/>
                      <wp:docPr id="73" name="AutoShap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00FD3AE" id="AutoShape 139" o:spid="_x0000_s1026" type="#_x0000_t32" style="position:absolute;margin-left:296pt;margin-top:239.45pt;width:0;height:1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3758568</wp:posOffset>
                      </wp:positionH>
                      <wp:positionV relativeFrom="paragraph">
                        <wp:posOffset>2355851</wp:posOffset>
                      </wp:positionV>
                      <wp:extent cx="0" cy="155576"/>
                      <wp:effectExtent l="19050" t="0" r="19050" b="34924"/>
                      <wp:wrapNone/>
                      <wp:docPr id="74" name="AutoShap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F394A87" id="AutoShape 138" o:spid="_x0000_s1026" type="#_x0000_t32" style="position:absolute;margin-left:295.95pt;margin-top:185.5pt;width:0;height:1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3117217</wp:posOffset>
                      </wp:positionH>
                      <wp:positionV relativeFrom="paragraph">
                        <wp:posOffset>3025777</wp:posOffset>
                      </wp:positionV>
                      <wp:extent cx="0" cy="155576"/>
                      <wp:effectExtent l="19050" t="0" r="19050" b="34924"/>
                      <wp:wrapNone/>
                      <wp:docPr id="75" name="AutoShap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B8AC1A7" id="AutoShape 136" o:spid="_x0000_s1026" type="#_x0000_t32" style="position:absolute;margin-left:245.45pt;margin-top:238.25pt;width:0;height:1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7077071" cy="4352928"/>
                  <wp:effectExtent l="0" t="0" r="0" b="9522"/>
                  <wp:docPr id="7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 l="26111" t="10110" r="22334" b="1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071" cy="43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433" w:rsidRDefault="00FC5F6A">
      <w:pPr>
        <w:ind w:firstLine="708"/>
        <w:jc w:val="both"/>
      </w:pPr>
      <w:r>
        <w:rPr>
          <w:rFonts w:ascii="Liberation Serif" w:hAnsi="Liberation Serif"/>
          <w:szCs w:val="28"/>
        </w:rPr>
        <w:t xml:space="preserve">Ввести временное ограничение движения транспортных средств 20 августа 2022 года с 18.30 до 22.30 в месте проведения Мероприятия на участках автомобильных дорог по улицам: </w:t>
      </w:r>
      <w:r>
        <w:rPr>
          <w:rFonts w:ascii="Liberation Serif" w:hAnsi="Liberation Serif"/>
          <w:szCs w:val="24"/>
        </w:rPr>
        <w:t>Ленина, Невского, Комсомольская, 9 мая</w:t>
      </w:r>
      <w:r>
        <w:rPr>
          <w:rFonts w:ascii="Liberation Serif" w:hAnsi="Liberation Serif"/>
          <w:szCs w:val="28"/>
        </w:rPr>
        <w:t>.</w: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5600699</wp:posOffset>
            </wp:positionH>
            <wp:positionV relativeFrom="paragraph">
              <wp:posOffset>4261488</wp:posOffset>
            </wp:positionV>
            <wp:extent cx="160650" cy="160650"/>
            <wp:effectExtent l="0" t="0" r="0" b="0"/>
            <wp:wrapNone/>
            <wp:docPr id="77" name="Рисунок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0" cy="160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6229349</wp:posOffset>
            </wp:positionH>
            <wp:positionV relativeFrom="paragraph">
              <wp:posOffset>4255132</wp:posOffset>
            </wp:positionV>
            <wp:extent cx="161921" cy="161921"/>
            <wp:effectExtent l="0" t="0" r="0" b="0"/>
            <wp:wrapNone/>
            <wp:docPr id="78" name="Рисунок 247" descr="Z:\Мероприятия\2021\‏День Победы\z6.8.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1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4962521</wp:posOffset>
            </wp:positionH>
            <wp:positionV relativeFrom="paragraph">
              <wp:posOffset>4238628</wp:posOffset>
            </wp:positionV>
            <wp:extent cx="171450" cy="171450"/>
            <wp:effectExtent l="0" t="0" r="0" b="0"/>
            <wp:wrapNone/>
            <wp:docPr id="79" name="Рисунок 251" descr="Z:\Мероприятия\2021\‏День Победы\z6.8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E7433" w:rsidRDefault="00FC5F6A">
      <w:pPr>
        <w:ind w:firstLine="708"/>
        <w:jc w:val="both"/>
      </w:pPr>
      <w:r>
        <w:rPr>
          <w:rFonts w:ascii="Liberation Serif" w:hAnsi="Liberation Serif"/>
          <w:szCs w:val="28"/>
        </w:rPr>
        <w:t>Ответственные лица: М.Н. Бахилина, Я.А. Скоробогатова</w:t>
      </w:r>
    </w:p>
    <w:sectPr w:rsidR="00CE7433">
      <w:headerReference w:type="default" r:id="rId28"/>
      <w:footerReference w:type="default" r:id="rId29"/>
      <w:pgSz w:w="16838" w:h="11906" w:orient="landscape"/>
      <w:pgMar w:top="568" w:right="720" w:bottom="142" w:left="720" w:header="720" w:footer="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C06" w:rsidRDefault="00C26C06">
      <w:r>
        <w:separator/>
      </w:r>
    </w:p>
  </w:endnote>
  <w:endnote w:type="continuationSeparator" w:id="0">
    <w:p w:rsidR="00C26C06" w:rsidRDefault="00C26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LiberationSerif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ABF" w:rsidRDefault="00C26C06">
    <w:pPr>
      <w:pStyle w:val="aa"/>
      <w:rPr>
        <w:rFonts w:ascii="Liberation Serif" w:hAnsi="Liberation Serif"/>
        <w:sz w:val="16"/>
      </w:rPr>
    </w:pPr>
  </w:p>
  <w:p w:rsidR="006D2ABF" w:rsidRDefault="00C26C0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ABF" w:rsidRDefault="00C26C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C06" w:rsidRDefault="00C26C06">
      <w:r>
        <w:rPr>
          <w:color w:val="000000"/>
        </w:rPr>
        <w:separator/>
      </w:r>
    </w:p>
  </w:footnote>
  <w:footnote w:type="continuationSeparator" w:id="0">
    <w:p w:rsidR="00C26C06" w:rsidRDefault="00C26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ABF" w:rsidRDefault="00FC5F6A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6021DB">
      <w:rPr>
        <w:rFonts w:ascii="Liberation Serif" w:hAnsi="Liberation Serif" w:cs="Liberation Serif"/>
        <w:noProof/>
        <w:sz w:val="28"/>
      </w:rPr>
      <w:t>8</w:t>
    </w:r>
    <w:r>
      <w:rPr>
        <w:rFonts w:ascii="Liberation Serif" w:hAnsi="Liberation Serif" w:cs="Liberation Serif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ABF" w:rsidRPr="00E8138D" w:rsidRDefault="00C26C06" w:rsidP="00E8138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4A0"/>
    <w:multiLevelType w:val="multilevel"/>
    <w:tmpl w:val="5E263EEC"/>
    <w:lvl w:ilvl="0">
      <w:start w:val="5"/>
      <w:numFmt w:val="decimal"/>
      <w:lvlText w:val="%1."/>
      <w:lvlJc w:val="left"/>
      <w:pPr>
        <w:ind w:left="720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B3076"/>
    <w:multiLevelType w:val="multilevel"/>
    <w:tmpl w:val="94B69F70"/>
    <w:lvl w:ilvl="0">
      <w:start w:val="1"/>
      <w:numFmt w:val="decimal"/>
      <w:lvlText w:val="%1."/>
      <w:lvlJc w:val="left"/>
      <w:pPr>
        <w:ind w:left="1648" w:hanging="1080"/>
      </w:pPr>
      <w:rPr>
        <w:rFonts w:ascii="Liberation Serif" w:hAnsi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33"/>
    <w:rsid w:val="006021DB"/>
    <w:rsid w:val="006920A9"/>
    <w:rsid w:val="00C26C06"/>
    <w:rsid w:val="00CE7433"/>
    <w:rsid w:val="00E8138D"/>
    <w:rsid w:val="00F9098A"/>
    <w:rsid w:val="00FC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1318B"/>
  <w15:docId w15:val="{30DE1BBF-64C4-4319-ACE3-5765E112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</w:style>
  <w:style w:type="paragraph" w:styleId="ac">
    <w:name w:val="Normal (Web)"/>
    <w:basedOn w:val="a"/>
    <w:rPr>
      <w:sz w:val="24"/>
      <w:szCs w:val="24"/>
    </w:rPr>
  </w:style>
  <w:style w:type="paragraph" w:customStyle="1" w:styleId="ConsPlusNonformat">
    <w:name w:val="ConsPlusNonformat"/>
    <w:pPr>
      <w:widowControl w:val="0"/>
      <w:autoSpaceDE w:val="0"/>
    </w:pPr>
    <w:rPr>
      <w:rFonts w:ascii="Courier New" w:hAnsi="Courier New" w:cs="Courier New"/>
    </w:rPr>
  </w:style>
  <w:style w:type="character" w:styleId="ad">
    <w:name w:val="Hyperlink"/>
    <w:rPr>
      <w:color w:val="0563C1"/>
      <w:u w:val="single"/>
    </w:rPr>
  </w:style>
  <w:style w:type="paragraph" w:styleId="ae">
    <w:name w:val="List Paragraph"/>
    <w:basedOn w:val="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1B421FA3</Template>
  <TotalTime>3</TotalTime>
  <Pages>11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4</cp:revision>
  <cp:lastPrinted>2022-08-05T03:54:00Z</cp:lastPrinted>
  <dcterms:created xsi:type="dcterms:W3CDTF">2022-08-10T03:56:00Z</dcterms:created>
  <dcterms:modified xsi:type="dcterms:W3CDTF">2022-08-10T04:56:00Z</dcterms:modified>
</cp:coreProperties>
</file>