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1065" w:rsidRPr="00FE1065" w:rsidRDefault="00FE1065" w:rsidP="00F93211">
      <w:pPr>
        <w:jc w:val="center"/>
        <w:rPr>
          <w:rFonts w:ascii="Liberation Serif" w:hAnsi="Liberation Serif"/>
          <w:b/>
          <w:sz w:val="28"/>
          <w:szCs w:val="28"/>
        </w:rPr>
      </w:pPr>
      <w:bookmarkStart w:id="0" w:name="_GoBack"/>
      <w:r w:rsidRPr="00FE1065">
        <w:rPr>
          <w:rFonts w:ascii="Liberation Serif" w:hAnsi="Liberation Serif"/>
          <w:b/>
          <w:sz w:val="28"/>
          <w:szCs w:val="28"/>
        </w:rPr>
        <w:t>Обследование территории городского округа Заречный в непосредственной близости от контейнерных площадок</w:t>
      </w:r>
    </w:p>
    <w:p w:rsidR="00FE1065" w:rsidRDefault="00346C12" w:rsidP="00FE1065">
      <w:pPr>
        <w:ind w:firstLine="567"/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>19</w:t>
      </w:r>
      <w:r w:rsidR="00191F9A">
        <w:rPr>
          <w:rFonts w:ascii="Liberation Serif" w:hAnsi="Liberation Serif"/>
          <w:b/>
          <w:sz w:val="28"/>
          <w:szCs w:val="28"/>
        </w:rPr>
        <w:t>.10</w:t>
      </w:r>
      <w:r w:rsidR="00FE1065" w:rsidRPr="00FE1065">
        <w:rPr>
          <w:rFonts w:ascii="Liberation Serif" w:hAnsi="Liberation Serif"/>
          <w:b/>
          <w:sz w:val="28"/>
          <w:szCs w:val="28"/>
        </w:rPr>
        <w:t xml:space="preserve">.2023 – </w:t>
      </w:r>
      <w:r w:rsidR="00191F9A">
        <w:rPr>
          <w:rFonts w:ascii="Liberation Serif" w:hAnsi="Liberation Serif"/>
          <w:b/>
          <w:sz w:val="28"/>
          <w:szCs w:val="28"/>
        </w:rPr>
        <w:t>2</w:t>
      </w:r>
      <w:r w:rsidR="00173B52">
        <w:rPr>
          <w:rFonts w:ascii="Liberation Serif" w:hAnsi="Liberation Serif"/>
          <w:b/>
          <w:sz w:val="28"/>
          <w:szCs w:val="28"/>
        </w:rPr>
        <w:t>7</w:t>
      </w:r>
      <w:r w:rsidR="00FE1065" w:rsidRPr="00FE1065">
        <w:rPr>
          <w:rFonts w:ascii="Liberation Serif" w:hAnsi="Liberation Serif"/>
          <w:b/>
          <w:sz w:val="28"/>
          <w:szCs w:val="28"/>
        </w:rPr>
        <w:t>.</w:t>
      </w:r>
      <w:r w:rsidR="00191F9A">
        <w:rPr>
          <w:rFonts w:ascii="Liberation Serif" w:hAnsi="Liberation Serif"/>
          <w:b/>
          <w:sz w:val="28"/>
          <w:szCs w:val="28"/>
        </w:rPr>
        <w:t>10</w:t>
      </w:r>
      <w:r w:rsidR="00FE1065" w:rsidRPr="00FE1065">
        <w:rPr>
          <w:rFonts w:ascii="Liberation Serif" w:hAnsi="Liberation Serif"/>
          <w:b/>
          <w:sz w:val="28"/>
          <w:szCs w:val="28"/>
        </w:rPr>
        <w:t>.2023</w:t>
      </w:r>
    </w:p>
    <w:bookmarkEnd w:id="0"/>
    <w:p w:rsidR="003B640E" w:rsidRDefault="00191F9A" w:rsidP="00191F9A">
      <w:pPr>
        <w:ind w:firstLine="709"/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sz w:val="28"/>
          <w:szCs w:val="28"/>
        </w:rPr>
        <w:t xml:space="preserve">Специалистами администрации городского округа Заречный </w:t>
      </w:r>
      <w:r w:rsidR="006A58A0">
        <w:rPr>
          <w:rFonts w:ascii="Liberation Serif" w:hAnsi="Liberation Serif"/>
          <w:sz w:val="28"/>
          <w:szCs w:val="28"/>
        </w:rPr>
        <w:t xml:space="preserve">совместно с представителями МКУ ГО Заречный «ДЕЗ», ООО «ДЕЗ» </w:t>
      </w:r>
      <w:r w:rsidRPr="00191F9A">
        <w:rPr>
          <w:rFonts w:ascii="Liberation Serif" w:hAnsi="Liberation Serif"/>
          <w:sz w:val="28"/>
          <w:szCs w:val="28"/>
        </w:rPr>
        <w:t xml:space="preserve">проведено обследование контейнерных площадок, расположенных на территории городского округа Заречный. </w:t>
      </w:r>
    </w:p>
    <w:p w:rsidR="00191F9A" w:rsidRPr="00191F9A" w:rsidRDefault="00191F9A" w:rsidP="00191F9A">
      <w:pPr>
        <w:ind w:firstLine="709"/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sz w:val="28"/>
          <w:szCs w:val="28"/>
        </w:rPr>
        <w:t>При выявлении переполнения мест (площадок) накопления твердых коммунальных отходов информация направляется по телефону контактного центра ЕМУП «Спецавтобаза» для принятия мер по вывозу отходов.</w:t>
      </w:r>
    </w:p>
    <w:p w:rsidR="002A0E64" w:rsidRDefault="00191F9A" w:rsidP="00AA2A53">
      <w:pPr>
        <w:ind w:firstLine="709"/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sz w:val="28"/>
          <w:szCs w:val="28"/>
        </w:rPr>
        <w:t>В случае выявления нарушений Акты обследования мест несанкционированного размещения отходов на территории городского округа Заречный направляются балансодержателям контейнерных площадок.</w:t>
      </w:r>
    </w:p>
    <w:p w:rsidR="00AA2A53" w:rsidRDefault="00AA2A53" w:rsidP="00AA2A53">
      <w:pPr>
        <w:ind w:firstLine="709"/>
        <w:jc w:val="both"/>
        <w:rPr>
          <w:rFonts w:ascii="Liberation Serif" w:hAnsi="Liberation Serif"/>
          <w:sz w:val="28"/>
          <w:szCs w:val="28"/>
        </w:rPr>
      </w:pPr>
    </w:p>
    <w:p w:rsidR="00191F9A" w:rsidRDefault="002A0E64" w:rsidP="002A0E64">
      <w:pPr>
        <w:jc w:val="both"/>
        <w:rPr>
          <w:rFonts w:ascii="Liberation Serif" w:hAnsi="Liberation Serif"/>
          <w:sz w:val="28"/>
          <w:szCs w:val="28"/>
        </w:rPr>
      </w:pPr>
      <w:r w:rsidRPr="002A0E64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</w:t>
      </w:r>
      <w:proofErr w:type="gramStart"/>
      <w:r w:rsidRPr="002A0E64">
        <w:rPr>
          <w:rFonts w:ascii="Liberation Serif" w:hAnsi="Liberation Serif"/>
          <w:sz w:val="28"/>
          <w:szCs w:val="28"/>
        </w:rPr>
        <w:t xml:space="preserve">адресу:   </w:t>
      </w:r>
      <w:proofErr w:type="gramEnd"/>
      <w:r w:rsidRPr="002A0E64">
        <w:rPr>
          <w:rFonts w:ascii="Liberation Serif" w:hAnsi="Liberation Serif"/>
          <w:sz w:val="28"/>
          <w:szCs w:val="28"/>
        </w:rPr>
        <w:t xml:space="preserve">                    г. Заречный, ул. Лермонтова, д. 27</w:t>
      </w:r>
      <w:r>
        <w:rPr>
          <w:rFonts w:ascii="Liberation Serif" w:hAnsi="Liberation Serif"/>
          <w:sz w:val="28"/>
          <w:szCs w:val="28"/>
        </w:rPr>
        <w:t>А</w:t>
      </w:r>
      <w:r w:rsidRPr="002A0E64">
        <w:rPr>
          <w:rFonts w:ascii="Liberation Serif" w:hAnsi="Liberation Serif"/>
          <w:sz w:val="28"/>
          <w:szCs w:val="28"/>
        </w:rPr>
        <w:t>, является ООО «ДЕЗ».</w:t>
      </w:r>
    </w:p>
    <w:p w:rsidR="006A58A0" w:rsidRDefault="002A0E64" w:rsidP="008F6413">
      <w:pPr>
        <w:jc w:val="both"/>
        <w:rPr>
          <w:rFonts w:ascii="Liberation Serif" w:hAnsi="Liberation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DB0963" wp14:editId="71B12EC6">
            <wp:extent cx="5940425" cy="4192621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5601" cy="419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8A0" w:rsidRDefault="006A58A0" w:rsidP="008F6413">
      <w:pPr>
        <w:jc w:val="both"/>
        <w:rPr>
          <w:rFonts w:ascii="Liberation Serif" w:hAnsi="Liberation Serif"/>
          <w:sz w:val="28"/>
          <w:szCs w:val="28"/>
        </w:rPr>
      </w:pPr>
    </w:p>
    <w:p w:rsidR="00FB3F5D" w:rsidRDefault="008F6413" w:rsidP="008F6413">
      <w:pPr>
        <w:jc w:val="both"/>
        <w:rPr>
          <w:rFonts w:ascii="Liberation Serif" w:hAnsi="Liberation Serif"/>
          <w:sz w:val="28"/>
          <w:szCs w:val="28"/>
        </w:rPr>
      </w:pPr>
      <w:r w:rsidRPr="008F6413">
        <w:rPr>
          <w:rFonts w:ascii="Liberation Serif" w:hAnsi="Liberation Serif"/>
          <w:sz w:val="28"/>
          <w:szCs w:val="28"/>
        </w:rPr>
        <w:t>Балансодержателем контейнерной площадки, расположенной по адресу:                        г. Заречный, ул. Л</w:t>
      </w:r>
      <w:r w:rsidR="00191F9A">
        <w:rPr>
          <w:rFonts w:ascii="Liberation Serif" w:hAnsi="Liberation Serif"/>
          <w:sz w:val="28"/>
          <w:szCs w:val="28"/>
        </w:rPr>
        <w:t>ермонтова</w:t>
      </w:r>
      <w:r w:rsidRPr="008F6413">
        <w:rPr>
          <w:rFonts w:ascii="Liberation Serif" w:hAnsi="Liberation Serif"/>
          <w:sz w:val="28"/>
          <w:szCs w:val="28"/>
        </w:rPr>
        <w:t xml:space="preserve">, д. </w:t>
      </w:r>
      <w:r w:rsidR="00191F9A">
        <w:rPr>
          <w:rFonts w:ascii="Liberation Serif" w:hAnsi="Liberation Serif"/>
          <w:sz w:val="28"/>
          <w:szCs w:val="28"/>
        </w:rPr>
        <w:t>27</w:t>
      </w:r>
      <w:r w:rsidRPr="008F6413">
        <w:rPr>
          <w:rFonts w:ascii="Liberation Serif" w:hAnsi="Liberation Serif"/>
          <w:sz w:val="28"/>
          <w:szCs w:val="28"/>
        </w:rPr>
        <w:t>, является ООО «ДЕЗ».</w:t>
      </w:r>
    </w:p>
    <w:p w:rsidR="006A58A0" w:rsidRDefault="00191F9A" w:rsidP="008F6413">
      <w:pPr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3842425"/>
            <wp:effectExtent l="0" t="0" r="3810" b="5715"/>
            <wp:docPr id="2" name="Рисунок 2" descr="\\NAS\Users\UserFolders\PolypanIA\Desktop\Новая папка\TimePhoto_20231019_14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S\Users\UserFolders\PolypanIA\Desktop\Новая папка\TimePhoto_20231019_1426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89" cy="384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46124273" wp14:editId="4B69774F">
            <wp:extent cx="5940425" cy="4455160"/>
            <wp:effectExtent l="0" t="0" r="317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8A0" w:rsidRDefault="006A58A0" w:rsidP="008F6413">
      <w:pPr>
        <w:jc w:val="both"/>
        <w:rPr>
          <w:rFonts w:ascii="Liberation Serif" w:hAnsi="Liberation Serif"/>
          <w:sz w:val="28"/>
          <w:szCs w:val="28"/>
        </w:rPr>
      </w:pPr>
    </w:p>
    <w:p w:rsidR="002A0E64" w:rsidRDefault="00191F9A" w:rsidP="008F6413">
      <w:pPr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Лермонтова (ул. Свердлова), является ООО «ДЕЗ». </w:t>
      </w:r>
    </w:p>
    <w:p w:rsidR="006A58A0" w:rsidRDefault="00191F9A" w:rsidP="008F6413">
      <w:pPr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sz w:val="28"/>
          <w:szCs w:val="28"/>
        </w:rPr>
        <w:t xml:space="preserve"> </w:t>
      </w:r>
      <w:r w:rsidR="002A0E64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 wp14:anchorId="35E386AB">
            <wp:extent cx="5937885" cy="3657600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52" cy="366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451B7C69" wp14:editId="38D4A6C7">
            <wp:extent cx="5939692" cy="4338536"/>
            <wp:effectExtent l="0" t="0" r="444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544" cy="434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8A0" w:rsidRDefault="006A58A0" w:rsidP="008F6413">
      <w:pPr>
        <w:jc w:val="both"/>
        <w:rPr>
          <w:rFonts w:ascii="Liberation Serif" w:hAnsi="Liberation Serif"/>
          <w:sz w:val="28"/>
          <w:szCs w:val="28"/>
        </w:rPr>
      </w:pPr>
    </w:p>
    <w:p w:rsidR="00191F9A" w:rsidRDefault="00191F9A" w:rsidP="008F6413">
      <w:pPr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sz w:val="28"/>
          <w:szCs w:val="28"/>
        </w:rPr>
        <w:t>Балансодержателем контейнерной площадки, расположенной по адресу:                       г. Заречный, г. Заречный, ул. Ленинградская, д. 10, является ООО «ДЕЗ».</w:t>
      </w:r>
    </w:p>
    <w:p w:rsidR="006A58A0" w:rsidRDefault="006B76FE" w:rsidP="008F6413">
      <w:pPr>
        <w:jc w:val="both"/>
        <w:rPr>
          <w:rFonts w:ascii="Liberation Serif" w:hAnsi="Liberation Serif"/>
          <w:sz w:val="28"/>
          <w:szCs w:val="28"/>
        </w:rPr>
      </w:pPr>
      <w:r w:rsidRPr="006B76FE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416" cy="4007795"/>
            <wp:effectExtent l="0" t="0" r="4445" b="0"/>
            <wp:docPr id="29" name="Рисунок 29" descr="\\NAS\Users\UserFolders\PolypanIA\Desktop\Новая папка\TimePhoto_20231019_16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NAS\Users\UserFolders\PolypanIA\Desktop\Новая папка\TimePhoto_20231019_1613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171" cy="401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18850278" wp14:editId="4D2148E1">
            <wp:extent cx="5939479" cy="4085617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5424" cy="408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649" w:rsidRDefault="004E1649" w:rsidP="007E7C97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7E7C97" w:rsidRDefault="00B101E6" w:rsidP="007E7C97">
      <w:pPr>
        <w:spacing w:after="0"/>
        <w:jc w:val="both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</w:t>
      </w:r>
      <w:r w:rsidR="000724B8">
        <w:rPr>
          <w:rFonts w:ascii="Liberation Serif" w:hAnsi="Liberation Serif"/>
          <w:sz w:val="28"/>
          <w:szCs w:val="28"/>
        </w:rPr>
        <w:t>Заречный, ул. Таховская, д. 12</w:t>
      </w:r>
      <w:r>
        <w:rPr>
          <w:rFonts w:ascii="Liberation Serif" w:hAnsi="Liberation Serif"/>
          <w:sz w:val="28"/>
          <w:szCs w:val="28"/>
        </w:rPr>
        <w:t>, является ООО «ДЕЗ».</w:t>
      </w:r>
    </w:p>
    <w:p w:rsidR="006A58A0" w:rsidRDefault="00191F9A" w:rsidP="00095EB2">
      <w:pPr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4030980"/>
            <wp:effectExtent l="0" t="0" r="3810" b="7620"/>
            <wp:docPr id="9" name="Рисунок 9" descr="\\NAS\Users\UserFolders\PolypanIA\Desktop\Новая папка\TimePhoto_20231019_14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NAS\Users\UserFolders\PolypanIA\Desktop\Новая папка\TimePhoto_20231019_143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"/>
                    <a:stretch/>
                  </pic:blipFill>
                  <pic:spPr bwMode="auto">
                    <a:xfrm>
                      <a:off x="0" y="0"/>
                      <a:ext cx="5965418" cy="404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0A31EB4F" wp14:editId="6F23C28C">
            <wp:extent cx="5940425" cy="4270442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4416" cy="427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6FE" w:rsidRDefault="006B76FE" w:rsidP="00095EB2">
      <w:pPr>
        <w:jc w:val="both"/>
        <w:rPr>
          <w:rFonts w:ascii="Liberation Serif" w:hAnsi="Liberation Serif"/>
          <w:sz w:val="28"/>
          <w:szCs w:val="28"/>
        </w:rPr>
      </w:pPr>
      <w:r w:rsidRPr="006B76FE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</w:t>
      </w:r>
      <w:r>
        <w:rPr>
          <w:rFonts w:ascii="Liberation Serif" w:hAnsi="Liberation Serif"/>
          <w:sz w:val="28"/>
          <w:szCs w:val="28"/>
        </w:rPr>
        <w:t>Алещенкова</w:t>
      </w:r>
      <w:r w:rsidRPr="006B76FE">
        <w:rPr>
          <w:rFonts w:ascii="Liberation Serif" w:hAnsi="Liberation Serif"/>
          <w:sz w:val="28"/>
          <w:szCs w:val="28"/>
        </w:rPr>
        <w:t xml:space="preserve">, д. </w:t>
      </w:r>
      <w:r>
        <w:rPr>
          <w:rFonts w:ascii="Liberation Serif" w:hAnsi="Liberation Serif"/>
          <w:sz w:val="28"/>
          <w:szCs w:val="28"/>
        </w:rPr>
        <w:t>3</w:t>
      </w:r>
      <w:r w:rsidRPr="006B76FE">
        <w:rPr>
          <w:rFonts w:ascii="Liberation Serif" w:hAnsi="Liberation Serif"/>
          <w:sz w:val="28"/>
          <w:szCs w:val="28"/>
        </w:rPr>
        <w:t>, является ООО «ДЕЗ».</w:t>
      </w:r>
    </w:p>
    <w:p w:rsidR="006A58A0" w:rsidRDefault="006B76FE" w:rsidP="00095EB2">
      <w:pPr>
        <w:jc w:val="both"/>
        <w:rPr>
          <w:rFonts w:ascii="Liberation Serif" w:hAnsi="Liberation Serif"/>
          <w:sz w:val="28"/>
          <w:szCs w:val="28"/>
        </w:rPr>
      </w:pPr>
      <w:r w:rsidRPr="006B76FE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40213" cy="3962400"/>
            <wp:effectExtent l="0" t="0" r="3810" b="0"/>
            <wp:docPr id="11" name="Рисунок 11" descr="\\NAS\Users\UserFolders\PolypanIA\Desktop\Новая папка\TimePhoto_20231019_14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NAS\Users\UserFolders\PolypanIA\Desktop\Новая папка\TimePhoto_20231019_1441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09" cy="396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0EDC1262" wp14:editId="49827CFE">
            <wp:extent cx="5940009" cy="4241259"/>
            <wp:effectExtent l="0" t="0" r="381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9386"/>
                    <a:stretch/>
                  </pic:blipFill>
                  <pic:spPr bwMode="auto">
                    <a:xfrm>
                      <a:off x="0" y="0"/>
                      <a:ext cx="5941538" cy="4242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4B8" w:rsidRDefault="00B101E6" w:rsidP="00095EB2">
      <w:pPr>
        <w:jc w:val="both"/>
        <w:rPr>
          <w:rFonts w:ascii="Liberation Serif" w:hAnsi="Liberation Serif"/>
          <w:sz w:val="28"/>
          <w:szCs w:val="28"/>
        </w:rPr>
      </w:pPr>
      <w:r w:rsidRPr="00B101E6">
        <w:rPr>
          <w:rFonts w:ascii="Liberation Serif" w:hAnsi="Liberation Serif"/>
          <w:sz w:val="28"/>
          <w:szCs w:val="28"/>
        </w:rPr>
        <w:t>Балансодержателем контейнерной площадки, расположенной по адресу:                       г. Заречный, ул. Алещенкова, д. 8, является ООО «ДЕЗ».</w:t>
      </w:r>
    </w:p>
    <w:p w:rsidR="006A58A0" w:rsidRDefault="00E76BA6" w:rsidP="00095EB2">
      <w:pPr>
        <w:jc w:val="both"/>
        <w:rPr>
          <w:rFonts w:ascii="Liberation Serif" w:hAnsi="Liberation Serif"/>
          <w:sz w:val="28"/>
          <w:szCs w:val="28"/>
        </w:rPr>
      </w:pPr>
      <w:r w:rsidRPr="00E76BA6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40213" cy="3895725"/>
            <wp:effectExtent l="0" t="0" r="3810" b="0"/>
            <wp:docPr id="1" name="Рисунок 1" descr="\\NAS\Users\UserFolders\PolypanIA\Desktop\Новая папка\TimePhoto_20231019_16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S\Users\UserFolders\PolypanIA\Desktop\Новая папка\TimePhoto_20231019_1625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71" cy="389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0E59CC0D" wp14:editId="4F09533E">
            <wp:extent cx="5940425" cy="4455160"/>
            <wp:effectExtent l="0" t="0" r="317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88B" w:rsidRDefault="00B101E6" w:rsidP="00095EB2">
      <w:pPr>
        <w:jc w:val="both"/>
        <w:rPr>
          <w:noProof/>
          <w:lang w:eastAsia="ru-RU"/>
        </w:rPr>
      </w:pPr>
      <w:r w:rsidRPr="00B101E6">
        <w:rPr>
          <w:rFonts w:ascii="Liberation Serif" w:hAnsi="Liberation Serif"/>
          <w:sz w:val="28"/>
          <w:szCs w:val="28"/>
        </w:rPr>
        <w:t>Балансодержателем контейнерной площадки, расположенной по адресу:                       г. Заречный, ул. Курчатова, д. 21, является ООО «ДЕЗ».</w:t>
      </w:r>
      <w:r w:rsidRPr="0014308A">
        <w:rPr>
          <w:rFonts w:ascii="Liberation Serif" w:hAnsi="Liberation Serif"/>
          <w:noProof/>
          <w:sz w:val="28"/>
          <w:szCs w:val="28"/>
          <w:lang w:eastAsia="ru-RU"/>
        </w:rPr>
        <w:t xml:space="preserve"> </w:t>
      </w:r>
    </w:p>
    <w:p w:rsidR="006A58A0" w:rsidRDefault="00191F9A" w:rsidP="00095EB2">
      <w:pPr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40213" cy="3952875"/>
            <wp:effectExtent l="0" t="0" r="3810" b="0"/>
            <wp:docPr id="8" name="Рисунок 8" descr="\\NAS\Users\UserFolders\PolypanIA\Desktop\Новая папка\TimePhoto_20231019_14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NAS\Users\UserFolders\PolypanIA\Desktop\Новая папка\TimePhoto_20231019_1437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24" cy="395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 w:rsidRPr="006A58A0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40425" cy="4455404"/>
            <wp:effectExtent l="0" t="0" r="3175" b="2540"/>
            <wp:docPr id="47" name="Рисунок 47" descr="\\NAS\Users\UserFolders\PolypanIA\Downloads\TimePhoto_20231027_14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S\Users\UserFolders\PolypanIA\Downloads\TimePhoto_20231027_1443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86F" w:rsidRDefault="00B101E6" w:rsidP="00095EB2">
      <w:pPr>
        <w:jc w:val="both"/>
        <w:rPr>
          <w:rFonts w:ascii="Liberation Serif" w:hAnsi="Liberation Serif"/>
          <w:sz w:val="28"/>
          <w:szCs w:val="28"/>
        </w:rPr>
      </w:pPr>
      <w:r w:rsidRPr="00B101E6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Уральская, д. 24, является ООО «ДЕЗ». </w:t>
      </w:r>
      <w:r w:rsidR="00095EB2">
        <w:rPr>
          <w:rFonts w:ascii="Liberation Serif" w:hAnsi="Liberation Serif"/>
          <w:sz w:val="28"/>
          <w:szCs w:val="28"/>
        </w:rPr>
        <w:t xml:space="preserve"> </w:t>
      </w:r>
    </w:p>
    <w:p w:rsidR="006A58A0" w:rsidRDefault="006B76FE" w:rsidP="00095EB2">
      <w:pPr>
        <w:jc w:val="both"/>
        <w:rPr>
          <w:rFonts w:ascii="Liberation Serif" w:hAnsi="Liberation Serif"/>
          <w:sz w:val="28"/>
          <w:szCs w:val="28"/>
        </w:rPr>
      </w:pPr>
      <w:r w:rsidRPr="006B76FE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2752927"/>
            <wp:effectExtent l="0" t="0" r="3810" b="9525"/>
            <wp:docPr id="14" name="Рисунок 14" descr="\\NAS\Users\UserFolders\PolypanIA\Desktop\Новая папка\TimePhoto_20231019_14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NAS\Users\UserFolders\PolypanIA\Desktop\Новая папка\TimePhoto_20231019_1449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56" cy="275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B52">
        <w:rPr>
          <w:noProof/>
          <w:lang w:eastAsia="ru-RU"/>
        </w:rPr>
        <w:drawing>
          <wp:inline distT="0" distB="0" distL="0" distR="0" wp14:anchorId="19B64199" wp14:editId="2293890D">
            <wp:extent cx="5939621" cy="2626468"/>
            <wp:effectExtent l="0" t="0" r="444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51780" cy="26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65D2E269" wp14:editId="0A82266C">
            <wp:extent cx="5937299" cy="2801566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53701" cy="280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ED1" w:rsidRDefault="00155ED1" w:rsidP="00095EB2">
      <w:pPr>
        <w:jc w:val="both"/>
        <w:rPr>
          <w:rFonts w:ascii="Liberation Serif" w:hAnsi="Liberation Serif"/>
          <w:sz w:val="28"/>
          <w:szCs w:val="28"/>
        </w:rPr>
      </w:pPr>
      <w:r w:rsidRPr="00155ED1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</w:t>
      </w:r>
      <w:r>
        <w:rPr>
          <w:rFonts w:ascii="Liberation Serif" w:hAnsi="Liberation Serif"/>
          <w:sz w:val="28"/>
          <w:szCs w:val="28"/>
        </w:rPr>
        <w:t>Ленина, д. 16А</w:t>
      </w:r>
      <w:r w:rsidRPr="00155ED1">
        <w:rPr>
          <w:rFonts w:ascii="Liberation Serif" w:hAnsi="Liberation Serif"/>
          <w:sz w:val="28"/>
          <w:szCs w:val="28"/>
        </w:rPr>
        <w:t xml:space="preserve">, является ООО «ДЕЗ».  </w:t>
      </w:r>
    </w:p>
    <w:p w:rsidR="006A58A0" w:rsidRDefault="00191F9A" w:rsidP="00095EB2">
      <w:pPr>
        <w:jc w:val="both"/>
        <w:rPr>
          <w:rFonts w:ascii="Liberation Serif" w:hAnsi="Liberation Serif"/>
          <w:sz w:val="28"/>
          <w:szCs w:val="28"/>
        </w:rPr>
      </w:pPr>
      <w:r w:rsidRPr="00191F9A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2597285"/>
            <wp:effectExtent l="0" t="0" r="3810" b="0"/>
            <wp:docPr id="5" name="Рисунок 5" descr="\\NAS\Users\UserFolders\PolypanIA\Desktop\Новая папка\TimePhoto_20231019_14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NAS\Users\UserFolders\PolypanIA\Desktop\Новая папка\TimePhoto_20231019_1429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69" cy="26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B52">
        <w:rPr>
          <w:noProof/>
          <w:lang w:eastAsia="ru-RU"/>
        </w:rPr>
        <w:drawing>
          <wp:inline distT="0" distB="0" distL="0" distR="0" wp14:anchorId="6E6273B9" wp14:editId="484F7DC3">
            <wp:extent cx="5939208" cy="2645923"/>
            <wp:effectExtent l="0" t="0" r="444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51112" cy="265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6161DCBD" wp14:editId="45492F43">
            <wp:extent cx="5940425" cy="2879387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982" cy="288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F7F" w:rsidRDefault="00C34F7F" w:rsidP="00095EB2">
      <w:pPr>
        <w:jc w:val="both"/>
        <w:rPr>
          <w:rFonts w:ascii="Liberation Serif" w:hAnsi="Liberation Serif"/>
          <w:sz w:val="28"/>
          <w:szCs w:val="28"/>
        </w:rPr>
      </w:pPr>
    </w:p>
    <w:p w:rsidR="00155ED1" w:rsidRDefault="00155ED1" w:rsidP="00095EB2">
      <w:pPr>
        <w:jc w:val="both"/>
        <w:rPr>
          <w:rFonts w:ascii="Liberation Serif" w:hAnsi="Liberation Serif"/>
          <w:sz w:val="28"/>
          <w:szCs w:val="28"/>
        </w:rPr>
      </w:pPr>
      <w:r w:rsidRPr="00155ED1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</w:t>
      </w:r>
      <w:r>
        <w:rPr>
          <w:rFonts w:ascii="Liberation Serif" w:hAnsi="Liberation Serif"/>
          <w:sz w:val="28"/>
          <w:szCs w:val="28"/>
        </w:rPr>
        <w:t>Алещенкова</w:t>
      </w:r>
      <w:r w:rsidRPr="00155ED1">
        <w:rPr>
          <w:rFonts w:ascii="Liberation Serif" w:hAnsi="Liberation Serif"/>
          <w:sz w:val="28"/>
          <w:szCs w:val="28"/>
        </w:rPr>
        <w:t xml:space="preserve">, д. </w:t>
      </w:r>
      <w:r>
        <w:rPr>
          <w:rFonts w:ascii="Liberation Serif" w:hAnsi="Liberation Serif"/>
          <w:sz w:val="28"/>
          <w:szCs w:val="28"/>
        </w:rPr>
        <w:t>11</w:t>
      </w:r>
      <w:r w:rsidRPr="00155ED1">
        <w:rPr>
          <w:rFonts w:ascii="Liberation Serif" w:hAnsi="Liberation Serif"/>
          <w:sz w:val="28"/>
          <w:szCs w:val="28"/>
        </w:rPr>
        <w:t xml:space="preserve">, является ООО «ДЕЗ».  </w:t>
      </w:r>
    </w:p>
    <w:p w:rsidR="006A58A0" w:rsidRDefault="00072082" w:rsidP="00095EB2">
      <w:pPr>
        <w:jc w:val="both"/>
        <w:rPr>
          <w:rFonts w:ascii="Liberation Serif" w:hAnsi="Liberation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E3CF28" wp14:editId="2CC400A9">
            <wp:extent cx="5940425" cy="3803515"/>
            <wp:effectExtent l="0" t="0" r="3175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15113"/>
                    <a:stretch/>
                  </pic:blipFill>
                  <pic:spPr bwMode="auto">
                    <a:xfrm>
                      <a:off x="0" y="0"/>
                      <a:ext cx="5942877" cy="380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3ADAA590" wp14:editId="63EC6CD1">
            <wp:extent cx="5940425" cy="4455160"/>
            <wp:effectExtent l="0" t="0" r="317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436" w:rsidRDefault="00663436" w:rsidP="00095EB2">
      <w:pPr>
        <w:jc w:val="both"/>
        <w:rPr>
          <w:rFonts w:ascii="Liberation Serif" w:hAnsi="Liberation Serif"/>
          <w:sz w:val="28"/>
          <w:szCs w:val="28"/>
        </w:rPr>
      </w:pPr>
    </w:p>
    <w:p w:rsidR="00663436" w:rsidRDefault="00663436" w:rsidP="00665043">
      <w:pPr>
        <w:jc w:val="both"/>
        <w:rPr>
          <w:rFonts w:ascii="Liberation Serif" w:hAnsi="Liberation Serif"/>
          <w:sz w:val="28"/>
          <w:szCs w:val="28"/>
        </w:rPr>
      </w:pPr>
      <w:r w:rsidRPr="00663436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Курчатова, д. 27, является ООО «ДЕЗ».  </w:t>
      </w:r>
    </w:p>
    <w:p w:rsidR="006A58A0" w:rsidRDefault="00E76BA6">
      <w:pPr>
        <w:rPr>
          <w:rFonts w:ascii="Liberation Serif" w:hAnsi="Liberation Serif"/>
          <w:sz w:val="28"/>
          <w:szCs w:val="28"/>
        </w:rPr>
      </w:pPr>
      <w:r w:rsidRPr="00E76BA6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4046706"/>
            <wp:effectExtent l="0" t="0" r="3810" b="0"/>
            <wp:docPr id="6" name="Рисунок 6" descr="\\NAS\Users\UserFolders\PolypanIA\Desktop\Новая папка\TimePhoto_20231019_16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NAS\Users\UserFolders\PolypanIA\Desktop\Новая папка\TimePhoto_20231019_1623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46" cy="404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4F7B96FF" wp14:editId="5CFBFAE0">
            <wp:extent cx="5940425" cy="4455160"/>
            <wp:effectExtent l="0" t="0" r="317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436" w:rsidRDefault="00663436" w:rsidP="00665043">
      <w:pPr>
        <w:jc w:val="both"/>
        <w:rPr>
          <w:rFonts w:ascii="Liberation Serif" w:hAnsi="Liberation Serif"/>
          <w:sz w:val="28"/>
          <w:szCs w:val="28"/>
        </w:rPr>
      </w:pPr>
      <w:r w:rsidRPr="00663436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</w:t>
      </w:r>
      <w:proofErr w:type="gramStart"/>
      <w:r w:rsidRPr="00663436">
        <w:rPr>
          <w:rFonts w:ascii="Liberation Serif" w:hAnsi="Liberation Serif"/>
          <w:sz w:val="28"/>
          <w:szCs w:val="28"/>
        </w:rPr>
        <w:t xml:space="preserve">адресу:   </w:t>
      </w:r>
      <w:proofErr w:type="gramEnd"/>
      <w:r w:rsidRPr="00663436">
        <w:rPr>
          <w:rFonts w:ascii="Liberation Serif" w:hAnsi="Liberation Serif"/>
          <w:sz w:val="28"/>
          <w:szCs w:val="28"/>
        </w:rPr>
        <w:t xml:space="preserve">                    г. Заречный, ул. </w:t>
      </w:r>
      <w:r w:rsidR="006B76FE">
        <w:rPr>
          <w:rFonts w:ascii="Liberation Serif" w:hAnsi="Liberation Serif"/>
          <w:sz w:val="28"/>
          <w:szCs w:val="28"/>
        </w:rPr>
        <w:t>Ленина</w:t>
      </w:r>
      <w:r w:rsidRPr="00663436">
        <w:rPr>
          <w:rFonts w:ascii="Liberation Serif" w:hAnsi="Liberation Serif"/>
          <w:sz w:val="28"/>
          <w:szCs w:val="28"/>
        </w:rPr>
        <w:t xml:space="preserve"> (ул. </w:t>
      </w:r>
      <w:r w:rsidR="006B76FE">
        <w:rPr>
          <w:rFonts w:ascii="Liberation Serif" w:hAnsi="Liberation Serif"/>
          <w:sz w:val="28"/>
          <w:szCs w:val="28"/>
        </w:rPr>
        <w:t>Алещенкова, д. 3А</w:t>
      </w:r>
      <w:r w:rsidRPr="00663436">
        <w:rPr>
          <w:rFonts w:ascii="Liberation Serif" w:hAnsi="Liberation Serif"/>
          <w:sz w:val="28"/>
          <w:szCs w:val="28"/>
        </w:rPr>
        <w:t xml:space="preserve">), является ООО «ДЕЗ».  </w:t>
      </w:r>
    </w:p>
    <w:p w:rsidR="006A58A0" w:rsidRDefault="006B76FE">
      <w:pPr>
        <w:rPr>
          <w:rFonts w:ascii="Liberation Serif" w:hAnsi="Liberation Serif"/>
          <w:sz w:val="28"/>
          <w:szCs w:val="28"/>
        </w:rPr>
      </w:pPr>
      <w:r w:rsidRPr="006B76FE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40213" cy="3981450"/>
            <wp:effectExtent l="0" t="0" r="3810" b="0"/>
            <wp:docPr id="13" name="Рисунок 13" descr="\\NAS\Users\UserFolders\PolypanIA\Desktop\Новая папка\TimePhoto_20231019_14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NAS\Users\UserFolders\PolypanIA\Desktop\Новая папка\TimePhoto_20231019_1443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982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062D1B49" wp14:editId="43D4A730">
            <wp:extent cx="5940425" cy="4455160"/>
            <wp:effectExtent l="0" t="0" r="3175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436" w:rsidRDefault="00663436" w:rsidP="007461D5">
      <w:pPr>
        <w:jc w:val="both"/>
        <w:rPr>
          <w:rFonts w:ascii="Liberation Serif" w:hAnsi="Liberation Serif"/>
          <w:sz w:val="28"/>
          <w:szCs w:val="28"/>
        </w:rPr>
      </w:pPr>
      <w:r w:rsidRPr="00663436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</w:t>
      </w:r>
      <w:r w:rsidR="005E3428">
        <w:rPr>
          <w:rFonts w:ascii="Liberation Serif" w:hAnsi="Liberation Serif"/>
          <w:sz w:val="28"/>
          <w:szCs w:val="28"/>
        </w:rPr>
        <w:t xml:space="preserve">Кузнецова, д.  </w:t>
      </w:r>
      <w:r w:rsidR="00E76BA6">
        <w:rPr>
          <w:rFonts w:ascii="Liberation Serif" w:hAnsi="Liberation Serif"/>
          <w:sz w:val="28"/>
          <w:szCs w:val="28"/>
        </w:rPr>
        <w:t>7</w:t>
      </w:r>
      <w:r w:rsidRPr="00663436">
        <w:rPr>
          <w:rFonts w:ascii="Liberation Serif" w:hAnsi="Liberation Serif"/>
          <w:sz w:val="28"/>
          <w:szCs w:val="28"/>
        </w:rPr>
        <w:t xml:space="preserve">, является ООО «ДЕЗ».  </w:t>
      </w:r>
    </w:p>
    <w:p w:rsidR="006A58A0" w:rsidRDefault="00E76BA6">
      <w:pPr>
        <w:rPr>
          <w:rFonts w:ascii="Liberation Serif" w:hAnsi="Liberation Serif"/>
          <w:sz w:val="28"/>
          <w:szCs w:val="28"/>
        </w:rPr>
      </w:pPr>
      <w:r w:rsidRPr="00E76BA6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4212076"/>
            <wp:effectExtent l="0" t="0" r="3810" b="0"/>
            <wp:docPr id="19" name="Рисунок 19" descr="\\NAS\Users\UserFolders\PolypanIA\Desktop\Новая папка\TimePhoto_20231019_16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NAS\Users\UserFolders\PolypanIA\Desktop\Новая папка\TimePhoto_20231019_1627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78" cy="421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4A07BFC8" wp14:editId="127F95B8">
            <wp:extent cx="5940425" cy="4455160"/>
            <wp:effectExtent l="0" t="0" r="3175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436" w:rsidRDefault="00663436" w:rsidP="007461D5">
      <w:pPr>
        <w:jc w:val="both"/>
        <w:rPr>
          <w:rFonts w:ascii="Liberation Serif" w:hAnsi="Liberation Serif"/>
          <w:sz w:val="28"/>
          <w:szCs w:val="28"/>
        </w:rPr>
      </w:pPr>
      <w:r w:rsidRPr="00663436">
        <w:rPr>
          <w:rFonts w:ascii="Liberation Serif" w:hAnsi="Liberation Serif"/>
          <w:sz w:val="28"/>
          <w:szCs w:val="28"/>
        </w:rPr>
        <w:t xml:space="preserve">Балансодержателем контейнерной площадки, расположенной по адресу:                       г. Заречный, ул. Алещенкова, д. 25, является ООО «ДЕЗ».  </w:t>
      </w:r>
    </w:p>
    <w:p w:rsidR="006A58A0" w:rsidRDefault="00E76BA6">
      <w:pPr>
        <w:rPr>
          <w:rFonts w:ascii="Liberation Serif" w:hAnsi="Liberation Serif"/>
          <w:sz w:val="28"/>
          <w:szCs w:val="28"/>
        </w:rPr>
      </w:pPr>
      <w:r w:rsidRPr="00E76BA6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4241259"/>
            <wp:effectExtent l="0" t="0" r="3810" b="6985"/>
            <wp:docPr id="22" name="Рисунок 22" descr="\\NAS\Users\UserFolders\PolypanIA\Desktop\Новая папка\TimePhoto_20231019_16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NAS\Users\UserFolders\PolypanIA\Desktop\Новая папка\TimePhoto_20231019_1620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189" cy="424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18F12957" wp14:editId="480984AF">
            <wp:extent cx="5940425" cy="4270442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2079" cy="427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8" w:rsidRDefault="005E3428" w:rsidP="00A15D9C">
      <w:pPr>
        <w:jc w:val="both"/>
        <w:rPr>
          <w:rFonts w:ascii="Liberation Serif" w:hAnsi="Liberation Serif"/>
          <w:sz w:val="28"/>
          <w:szCs w:val="28"/>
        </w:rPr>
      </w:pPr>
      <w:r w:rsidRPr="005E3428">
        <w:rPr>
          <w:rFonts w:ascii="Liberation Serif" w:hAnsi="Liberation Serif"/>
          <w:sz w:val="28"/>
          <w:szCs w:val="28"/>
        </w:rPr>
        <w:t>Балансодержателем контейнерной площадки, расположенной по адресу:                       г. Заречный, ул. Ленин</w:t>
      </w:r>
      <w:r w:rsidR="00A15D9C">
        <w:rPr>
          <w:rFonts w:ascii="Liberation Serif" w:hAnsi="Liberation Serif"/>
          <w:sz w:val="28"/>
          <w:szCs w:val="28"/>
        </w:rPr>
        <w:t>а</w:t>
      </w:r>
      <w:r w:rsidRPr="005E3428">
        <w:rPr>
          <w:rFonts w:ascii="Liberation Serif" w:hAnsi="Liberation Serif"/>
          <w:sz w:val="28"/>
          <w:szCs w:val="28"/>
        </w:rPr>
        <w:t xml:space="preserve">, д. </w:t>
      </w:r>
      <w:r w:rsidR="00A15D9C">
        <w:rPr>
          <w:rFonts w:ascii="Liberation Serif" w:hAnsi="Liberation Serif"/>
          <w:sz w:val="28"/>
          <w:szCs w:val="28"/>
        </w:rPr>
        <w:t>29/31</w:t>
      </w:r>
      <w:r w:rsidRPr="005E3428">
        <w:rPr>
          <w:rFonts w:ascii="Liberation Serif" w:hAnsi="Liberation Serif"/>
          <w:sz w:val="28"/>
          <w:szCs w:val="28"/>
        </w:rPr>
        <w:t>, является ООО «ДЕЗ».</w:t>
      </w:r>
    </w:p>
    <w:p w:rsidR="006A58A0" w:rsidRDefault="00A15D9C">
      <w:pPr>
        <w:rPr>
          <w:rFonts w:ascii="Liberation Serif" w:hAnsi="Liberation Serif"/>
          <w:sz w:val="28"/>
          <w:szCs w:val="28"/>
        </w:rPr>
      </w:pPr>
      <w:r w:rsidRPr="00A15D9C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40213" cy="3571875"/>
            <wp:effectExtent l="0" t="0" r="3810" b="0"/>
            <wp:docPr id="28" name="Рисунок 28" descr="\\NAS\Users\UserFolders\PolypanIA\Desktop\Новая папка\TimePhoto_20231019_16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NAS\Users\UserFolders\PolypanIA\Desktop\Новая папка\TimePhoto_20231019_1632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48" cy="357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A0">
        <w:rPr>
          <w:noProof/>
          <w:lang w:eastAsia="ru-RU"/>
        </w:rPr>
        <w:drawing>
          <wp:inline distT="0" distB="0" distL="0" distR="0" wp14:anchorId="26E212B8" wp14:editId="23F19D42">
            <wp:extent cx="5940425" cy="4455160"/>
            <wp:effectExtent l="0" t="0" r="317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D9C" w:rsidRDefault="00A15D9C">
      <w:pPr>
        <w:rPr>
          <w:rFonts w:ascii="Liberation Serif" w:hAnsi="Liberation Serif"/>
          <w:sz w:val="28"/>
          <w:szCs w:val="28"/>
        </w:rPr>
      </w:pPr>
    </w:p>
    <w:p w:rsidR="00CE1BF0" w:rsidRDefault="00CE1BF0" w:rsidP="00095EB2">
      <w:pPr>
        <w:jc w:val="both"/>
        <w:rPr>
          <w:rFonts w:ascii="Liberation Serif" w:hAnsi="Liberation Serif"/>
          <w:sz w:val="28"/>
          <w:szCs w:val="28"/>
        </w:rPr>
      </w:pPr>
      <w:r w:rsidRPr="00CE1BF0">
        <w:rPr>
          <w:rFonts w:ascii="Liberation Serif" w:hAnsi="Liberation Serif"/>
          <w:sz w:val="28"/>
          <w:szCs w:val="28"/>
        </w:rPr>
        <w:t xml:space="preserve">Контейнерная площадка, расположенная по адресу: г. Заречный,                                       </w:t>
      </w:r>
      <w:r w:rsidR="004B0DA2">
        <w:rPr>
          <w:rFonts w:ascii="Liberation Serif" w:hAnsi="Liberation Serif"/>
          <w:sz w:val="28"/>
          <w:szCs w:val="28"/>
        </w:rPr>
        <w:t xml:space="preserve">ул. Уральская (ул. Кольцевая, </w:t>
      </w:r>
      <w:r w:rsidRPr="00CE1BF0">
        <w:rPr>
          <w:rFonts w:ascii="Liberation Serif" w:hAnsi="Liberation Serif"/>
          <w:sz w:val="28"/>
          <w:szCs w:val="28"/>
        </w:rPr>
        <w:t>ТЦ Апельсин), находится в оперативном управлен</w:t>
      </w:r>
      <w:r w:rsidR="004B0DA2">
        <w:rPr>
          <w:rFonts w:ascii="Liberation Serif" w:hAnsi="Liberation Serif"/>
          <w:sz w:val="28"/>
          <w:szCs w:val="28"/>
        </w:rPr>
        <w:t xml:space="preserve">ии </w:t>
      </w:r>
      <w:r w:rsidRPr="00CE1BF0">
        <w:rPr>
          <w:rFonts w:ascii="Liberation Serif" w:hAnsi="Liberation Serif"/>
          <w:sz w:val="28"/>
          <w:szCs w:val="28"/>
        </w:rPr>
        <w:t>МКУ ГО Заречный «ДЕЗ».</w:t>
      </w:r>
    </w:p>
    <w:p w:rsidR="002A0E64" w:rsidRDefault="006B76FE" w:rsidP="00095EB2">
      <w:pPr>
        <w:jc w:val="both"/>
        <w:rPr>
          <w:rFonts w:ascii="Liberation Serif" w:hAnsi="Liberation Serif"/>
          <w:sz w:val="28"/>
          <w:szCs w:val="28"/>
        </w:rPr>
      </w:pPr>
      <w:r w:rsidRPr="006B76FE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3352800"/>
            <wp:effectExtent l="0" t="0" r="3810" b="0"/>
            <wp:docPr id="15" name="Рисунок 15" descr="\\NAS\Users\UserFolders\PolypanIA\Desktop\Новая папка\TimePhoto_20231019_15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NAS\Users\UserFolders\PolypanIA\Desktop\Новая папка\TimePhoto_20231019_1508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583" cy="335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E64">
        <w:rPr>
          <w:noProof/>
          <w:lang w:eastAsia="ru-RU"/>
        </w:rPr>
        <w:drawing>
          <wp:inline distT="0" distB="0" distL="0" distR="0" wp14:anchorId="0A92E5EA" wp14:editId="0E6B829A">
            <wp:extent cx="5940425" cy="4455160"/>
            <wp:effectExtent l="0" t="0" r="317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  <w:r w:rsidRPr="002A0E64">
        <w:rPr>
          <w:rFonts w:ascii="Liberation Serif" w:hAnsi="Liberation Serif"/>
          <w:sz w:val="28"/>
          <w:szCs w:val="28"/>
        </w:rPr>
        <w:t xml:space="preserve">Контейнерная площадка, расположенная по адресу: г. Заречный,                                       ул. </w:t>
      </w:r>
      <w:r>
        <w:rPr>
          <w:rFonts w:ascii="Liberation Serif" w:hAnsi="Liberation Serif"/>
          <w:sz w:val="28"/>
          <w:szCs w:val="28"/>
        </w:rPr>
        <w:t>Адмирала Нахимова (Бриз)</w:t>
      </w:r>
      <w:r w:rsidRPr="002A0E64">
        <w:rPr>
          <w:rFonts w:ascii="Liberation Serif" w:hAnsi="Liberation Serif"/>
          <w:sz w:val="28"/>
          <w:szCs w:val="28"/>
        </w:rPr>
        <w:t xml:space="preserve">, находится в оперативном управлении </w:t>
      </w:r>
      <w:r>
        <w:rPr>
          <w:rFonts w:ascii="Liberation Serif" w:hAnsi="Liberation Serif"/>
          <w:sz w:val="28"/>
          <w:szCs w:val="28"/>
        </w:rPr>
        <w:t xml:space="preserve">                      </w:t>
      </w:r>
      <w:r w:rsidRPr="002A0E64">
        <w:rPr>
          <w:rFonts w:ascii="Liberation Serif" w:hAnsi="Liberation Serif"/>
          <w:sz w:val="28"/>
          <w:szCs w:val="28"/>
        </w:rPr>
        <w:t>МКУ ГО Заречный «ДЕЗ».</w:t>
      </w: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226BF7" wp14:editId="54463BF1">
            <wp:extent cx="5940425" cy="3715966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498" cy="371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  <w:r w:rsidRPr="002A0E64">
        <w:rPr>
          <w:rFonts w:ascii="Liberation Serif" w:hAnsi="Liberation Serif"/>
          <w:sz w:val="28"/>
          <w:szCs w:val="28"/>
        </w:rPr>
        <w:t xml:space="preserve">Контейнерная площадка, расположенная по адресу: г. Заречный,                                       ул. </w:t>
      </w:r>
      <w:r>
        <w:rPr>
          <w:rFonts w:ascii="Liberation Serif" w:hAnsi="Liberation Serif"/>
          <w:sz w:val="28"/>
          <w:szCs w:val="28"/>
        </w:rPr>
        <w:t>Ле</w:t>
      </w:r>
      <w:r w:rsidR="003B640E">
        <w:rPr>
          <w:rFonts w:ascii="Liberation Serif" w:hAnsi="Liberation Serif"/>
          <w:sz w:val="28"/>
          <w:szCs w:val="28"/>
        </w:rPr>
        <w:t xml:space="preserve">нинградская, д. </w:t>
      </w:r>
      <w:r>
        <w:rPr>
          <w:rFonts w:ascii="Liberation Serif" w:hAnsi="Liberation Serif"/>
          <w:sz w:val="28"/>
          <w:szCs w:val="28"/>
        </w:rPr>
        <w:t>21</w:t>
      </w:r>
      <w:r w:rsidRPr="002A0E64">
        <w:rPr>
          <w:rFonts w:ascii="Liberation Serif" w:hAnsi="Liberation Serif"/>
          <w:sz w:val="28"/>
          <w:szCs w:val="28"/>
        </w:rPr>
        <w:t xml:space="preserve">, находится в оперативном управлении </w:t>
      </w:r>
      <w:r>
        <w:rPr>
          <w:rFonts w:ascii="Liberation Serif" w:hAnsi="Liberation Serif"/>
          <w:sz w:val="28"/>
          <w:szCs w:val="28"/>
        </w:rPr>
        <w:t xml:space="preserve">                         </w:t>
      </w:r>
      <w:r w:rsidRPr="002A0E64">
        <w:rPr>
          <w:rFonts w:ascii="Liberation Serif" w:hAnsi="Liberation Serif"/>
          <w:sz w:val="28"/>
          <w:szCs w:val="28"/>
        </w:rPr>
        <w:t>МКУ ГО Заречный «ДЕЗ».</w:t>
      </w: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6B7233" wp14:editId="6AB808F9">
            <wp:extent cx="5938834" cy="3511685"/>
            <wp:effectExtent l="0" t="0" r="508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0952" cy="351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747" w:rsidRDefault="00710971" w:rsidP="00095EB2">
      <w:pPr>
        <w:jc w:val="both"/>
        <w:rPr>
          <w:rFonts w:ascii="Liberation Serif" w:hAnsi="Liberation Serif"/>
          <w:sz w:val="28"/>
          <w:szCs w:val="28"/>
        </w:rPr>
      </w:pPr>
      <w:r w:rsidRPr="00710971">
        <w:rPr>
          <w:rFonts w:ascii="Liberation Serif" w:hAnsi="Liberation Serif"/>
          <w:sz w:val="28"/>
          <w:szCs w:val="28"/>
        </w:rPr>
        <w:t>Контейнерная площадка, расположенная по адресу</w:t>
      </w:r>
      <w:r w:rsidRPr="00710971">
        <w:t xml:space="preserve"> </w:t>
      </w:r>
      <w:r w:rsidRPr="00710971">
        <w:rPr>
          <w:rFonts w:ascii="Liberation Serif" w:hAnsi="Liberation Serif"/>
          <w:sz w:val="28"/>
          <w:szCs w:val="28"/>
        </w:rPr>
        <w:t>д. Гагарка, ул. Свердлова-ул. Титова</w:t>
      </w:r>
      <w:r>
        <w:rPr>
          <w:rFonts w:ascii="Liberation Serif" w:hAnsi="Liberation Serif"/>
          <w:sz w:val="28"/>
          <w:szCs w:val="28"/>
        </w:rPr>
        <w:t>,</w:t>
      </w:r>
      <w:r w:rsidRPr="00710971">
        <w:rPr>
          <w:rFonts w:ascii="Liberation Serif" w:hAnsi="Liberation Serif"/>
          <w:sz w:val="28"/>
          <w:szCs w:val="28"/>
        </w:rPr>
        <w:t xml:space="preserve"> находится в оперативном управлении МКУ ГО Заречный «ДЕЗ». </w:t>
      </w:r>
    </w:p>
    <w:p w:rsidR="002A0E64" w:rsidRDefault="006B76FE" w:rsidP="00095EB2">
      <w:pPr>
        <w:jc w:val="both"/>
        <w:rPr>
          <w:rFonts w:ascii="Liberation Serif" w:hAnsi="Liberation Serif"/>
          <w:sz w:val="28"/>
          <w:szCs w:val="28"/>
        </w:rPr>
      </w:pPr>
      <w:r w:rsidRPr="006B76FE">
        <w:rPr>
          <w:rFonts w:ascii="Liberation Serif" w:hAnsi="Liberation Serif"/>
          <w:noProof/>
          <w:sz w:val="28"/>
          <w:szCs w:val="28"/>
          <w:lang w:eastAsia="ru-RU"/>
        </w:rPr>
        <w:drawing>
          <wp:inline distT="0" distB="0" distL="0" distR="0">
            <wp:extent cx="5939790" cy="3764604"/>
            <wp:effectExtent l="0" t="0" r="3810" b="7620"/>
            <wp:docPr id="17" name="Рисунок 17" descr="\\NAS\Users\UserFolders\PolypanIA\Desktop\Новая папка\TimePhoto_20231019_15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NAS\Users\UserFolders\PolypanIA\Desktop\Новая папка\TimePhoto_20231019_1527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19" cy="376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E64">
        <w:rPr>
          <w:noProof/>
          <w:lang w:eastAsia="ru-RU"/>
        </w:rPr>
        <w:drawing>
          <wp:inline distT="0" distB="0" distL="0" distR="0" wp14:anchorId="2C9D8B6B" wp14:editId="61996ACA">
            <wp:extent cx="5940425" cy="4036979"/>
            <wp:effectExtent l="0" t="0" r="3175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1791" cy="403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</w:p>
    <w:p w:rsidR="002A0E64" w:rsidRDefault="002A0E64" w:rsidP="00095EB2">
      <w:pPr>
        <w:jc w:val="both"/>
        <w:rPr>
          <w:rFonts w:ascii="Liberation Serif" w:hAnsi="Liberation Serif"/>
          <w:sz w:val="28"/>
          <w:szCs w:val="28"/>
        </w:rPr>
      </w:pPr>
    </w:p>
    <w:sectPr w:rsidR="002A0E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66BF"/>
    <w:rsid w:val="0000201E"/>
    <w:rsid w:val="000213AC"/>
    <w:rsid w:val="00026767"/>
    <w:rsid w:val="000370DC"/>
    <w:rsid w:val="00047A71"/>
    <w:rsid w:val="00051C6D"/>
    <w:rsid w:val="00072082"/>
    <w:rsid w:val="000724B8"/>
    <w:rsid w:val="00081D45"/>
    <w:rsid w:val="00095EB2"/>
    <w:rsid w:val="000A07C0"/>
    <w:rsid w:val="000B12A9"/>
    <w:rsid w:val="000B2E28"/>
    <w:rsid w:val="000C2393"/>
    <w:rsid w:val="000D6C36"/>
    <w:rsid w:val="000F24CD"/>
    <w:rsid w:val="0014308A"/>
    <w:rsid w:val="00155ED1"/>
    <w:rsid w:val="00173B52"/>
    <w:rsid w:val="00181FCD"/>
    <w:rsid w:val="00191F9A"/>
    <w:rsid w:val="0019514B"/>
    <w:rsid w:val="001A1A14"/>
    <w:rsid w:val="001B1B35"/>
    <w:rsid w:val="001B7130"/>
    <w:rsid w:val="001C25F6"/>
    <w:rsid w:val="001C432F"/>
    <w:rsid w:val="001D3972"/>
    <w:rsid w:val="001E0A44"/>
    <w:rsid w:val="001F00DE"/>
    <w:rsid w:val="001F526D"/>
    <w:rsid w:val="002015EC"/>
    <w:rsid w:val="00202936"/>
    <w:rsid w:val="0022285A"/>
    <w:rsid w:val="00243A1B"/>
    <w:rsid w:val="00257CB2"/>
    <w:rsid w:val="00280D34"/>
    <w:rsid w:val="00293FDC"/>
    <w:rsid w:val="002A0E64"/>
    <w:rsid w:val="002A17E7"/>
    <w:rsid w:val="002B6165"/>
    <w:rsid w:val="002C30A2"/>
    <w:rsid w:val="002C3F42"/>
    <w:rsid w:val="002C713F"/>
    <w:rsid w:val="002E65E5"/>
    <w:rsid w:val="00305ADD"/>
    <w:rsid w:val="00306C63"/>
    <w:rsid w:val="00345509"/>
    <w:rsid w:val="00346C12"/>
    <w:rsid w:val="00347747"/>
    <w:rsid w:val="003B53E6"/>
    <w:rsid w:val="003B640E"/>
    <w:rsid w:val="003B7930"/>
    <w:rsid w:val="003D4E2B"/>
    <w:rsid w:val="00412B36"/>
    <w:rsid w:val="00444771"/>
    <w:rsid w:val="00472B14"/>
    <w:rsid w:val="0047527D"/>
    <w:rsid w:val="004823F2"/>
    <w:rsid w:val="004923CE"/>
    <w:rsid w:val="00496A2E"/>
    <w:rsid w:val="004B0DA2"/>
    <w:rsid w:val="004E056C"/>
    <w:rsid w:val="004E1649"/>
    <w:rsid w:val="00500697"/>
    <w:rsid w:val="005009F6"/>
    <w:rsid w:val="0058091D"/>
    <w:rsid w:val="005827A5"/>
    <w:rsid w:val="005B298C"/>
    <w:rsid w:val="005E3428"/>
    <w:rsid w:val="005E7BBB"/>
    <w:rsid w:val="00610D83"/>
    <w:rsid w:val="00642657"/>
    <w:rsid w:val="00663436"/>
    <w:rsid w:val="00665043"/>
    <w:rsid w:val="00666157"/>
    <w:rsid w:val="00667290"/>
    <w:rsid w:val="00691E86"/>
    <w:rsid w:val="006A58A0"/>
    <w:rsid w:val="006B76FE"/>
    <w:rsid w:val="00703CB6"/>
    <w:rsid w:val="00710971"/>
    <w:rsid w:val="00714ED8"/>
    <w:rsid w:val="00720B18"/>
    <w:rsid w:val="007461D5"/>
    <w:rsid w:val="00780DD6"/>
    <w:rsid w:val="00796AFE"/>
    <w:rsid w:val="007A393C"/>
    <w:rsid w:val="007A3F11"/>
    <w:rsid w:val="007A6B06"/>
    <w:rsid w:val="007C3D39"/>
    <w:rsid w:val="007D0239"/>
    <w:rsid w:val="007E3026"/>
    <w:rsid w:val="007E7C97"/>
    <w:rsid w:val="008142E7"/>
    <w:rsid w:val="00821ACE"/>
    <w:rsid w:val="00833EAF"/>
    <w:rsid w:val="0085548F"/>
    <w:rsid w:val="0088524A"/>
    <w:rsid w:val="00885EA5"/>
    <w:rsid w:val="00886C59"/>
    <w:rsid w:val="008A2A35"/>
    <w:rsid w:val="008C4710"/>
    <w:rsid w:val="008F6413"/>
    <w:rsid w:val="0093686F"/>
    <w:rsid w:val="009B66BF"/>
    <w:rsid w:val="009D1F62"/>
    <w:rsid w:val="009F284C"/>
    <w:rsid w:val="00A15D9C"/>
    <w:rsid w:val="00A57B92"/>
    <w:rsid w:val="00A92B99"/>
    <w:rsid w:val="00AA2A53"/>
    <w:rsid w:val="00AA5A73"/>
    <w:rsid w:val="00AB7F44"/>
    <w:rsid w:val="00AC288B"/>
    <w:rsid w:val="00AE52BB"/>
    <w:rsid w:val="00AE54FE"/>
    <w:rsid w:val="00AF544F"/>
    <w:rsid w:val="00B011F4"/>
    <w:rsid w:val="00B01CB3"/>
    <w:rsid w:val="00B101E6"/>
    <w:rsid w:val="00B1394D"/>
    <w:rsid w:val="00B26C5D"/>
    <w:rsid w:val="00B43C24"/>
    <w:rsid w:val="00B853D8"/>
    <w:rsid w:val="00BA0101"/>
    <w:rsid w:val="00BD5B28"/>
    <w:rsid w:val="00BF44EB"/>
    <w:rsid w:val="00C34F7F"/>
    <w:rsid w:val="00C40309"/>
    <w:rsid w:val="00C45947"/>
    <w:rsid w:val="00C858EE"/>
    <w:rsid w:val="00CA2DCA"/>
    <w:rsid w:val="00CE1BF0"/>
    <w:rsid w:val="00CF23D0"/>
    <w:rsid w:val="00D31C59"/>
    <w:rsid w:val="00D35B13"/>
    <w:rsid w:val="00D5114A"/>
    <w:rsid w:val="00D55F2E"/>
    <w:rsid w:val="00D74760"/>
    <w:rsid w:val="00D76492"/>
    <w:rsid w:val="00D956DF"/>
    <w:rsid w:val="00D97565"/>
    <w:rsid w:val="00DA6E79"/>
    <w:rsid w:val="00DB660C"/>
    <w:rsid w:val="00DD5034"/>
    <w:rsid w:val="00DF1FA7"/>
    <w:rsid w:val="00DF2B84"/>
    <w:rsid w:val="00E17FA3"/>
    <w:rsid w:val="00E42779"/>
    <w:rsid w:val="00E463D8"/>
    <w:rsid w:val="00E66366"/>
    <w:rsid w:val="00E7223F"/>
    <w:rsid w:val="00E76BA6"/>
    <w:rsid w:val="00E85CD2"/>
    <w:rsid w:val="00E86F2D"/>
    <w:rsid w:val="00E9513F"/>
    <w:rsid w:val="00ED74FC"/>
    <w:rsid w:val="00EE724B"/>
    <w:rsid w:val="00F2133C"/>
    <w:rsid w:val="00F2722F"/>
    <w:rsid w:val="00F41B8E"/>
    <w:rsid w:val="00F45594"/>
    <w:rsid w:val="00F90C03"/>
    <w:rsid w:val="00F91620"/>
    <w:rsid w:val="00F93211"/>
    <w:rsid w:val="00FB3F5D"/>
    <w:rsid w:val="00FC44D8"/>
    <w:rsid w:val="00FD4805"/>
    <w:rsid w:val="00FE1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23CB7C"/>
  <w15:chartTrackingRefBased/>
  <w15:docId w15:val="{88AD3456-0111-47F5-B05B-5D1B565EA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5A7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A5A7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A7AE336</Template>
  <TotalTime>77</TotalTime>
  <Pages>19</Pages>
  <Words>583</Words>
  <Characters>3328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Полупан</dc:creator>
  <cp:keywords/>
  <dc:description/>
  <cp:lastModifiedBy>Наталья Чичканова</cp:lastModifiedBy>
  <cp:revision>9</cp:revision>
  <cp:lastPrinted>2023-06-02T04:16:00Z</cp:lastPrinted>
  <dcterms:created xsi:type="dcterms:W3CDTF">2023-10-27T03:15:00Z</dcterms:created>
  <dcterms:modified xsi:type="dcterms:W3CDTF">2023-11-09T08:41:00Z</dcterms:modified>
</cp:coreProperties>
</file>