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F52" w:rsidRPr="00175F52" w:rsidRDefault="00175F52" w:rsidP="00175F52">
      <w:pPr>
        <w:spacing w:after="0" w:line="312" w:lineRule="auto"/>
        <w:jc w:val="center"/>
        <w:rPr>
          <w:rFonts w:ascii="Liberation Serif" w:eastAsia="Times New Roman" w:hAnsi="Liberation Serif" w:cs="Times New Roman"/>
          <w:b/>
          <w:caps/>
          <w:sz w:val="32"/>
          <w:szCs w:val="20"/>
          <w:lang w:eastAsia="ru-RU"/>
        </w:rPr>
      </w:pPr>
      <w:r w:rsidRPr="00175F52">
        <w:rPr>
          <w:rFonts w:ascii="Liberation Serif" w:eastAsia="Times New Roman" w:hAnsi="Liberation Serif" w:cs="Times New Roman"/>
          <w:sz w:val="24"/>
          <w:szCs w:val="20"/>
          <w:lang w:eastAsia="ru-RU"/>
        </w:rPr>
        <w:object w:dxaOrig="4488" w:dyaOrig="5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5pt;height:49pt" o:ole="">
            <v:imagedata r:id="rId8" o:title=""/>
          </v:shape>
          <o:OLEObject Type="Embed" ProgID="Word.Document.8" ShapeID="_x0000_i1025" DrawAspect="Content" ObjectID="_1641794251" r:id="rId9"/>
        </w:object>
      </w:r>
    </w:p>
    <w:p w:rsidR="00977302" w:rsidRPr="00977302" w:rsidRDefault="00977302" w:rsidP="00977302">
      <w:pPr>
        <w:spacing w:after="0" w:line="360" w:lineRule="auto"/>
        <w:jc w:val="center"/>
        <w:rPr>
          <w:rFonts w:ascii="Liberation Serif" w:eastAsia="Times New Roman" w:hAnsi="Liberation Serif" w:cs="Times New Roman"/>
          <w:caps/>
          <w:sz w:val="28"/>
          <w:szCs w:val="28"/>
          <w:lang w:eastAsia="ru-RU"/>
        </w:rPr>
      </w:pPr>
      <w:proofErr w:type="gramStart"/>
      <w:r w:rsidRPr="00977302">
        <w:rPr>
          <w:rFonts w:ascii="Liberation Serif" w:eastAsia="Times New Roman" w:hAnsi="Liberation Serif" w:cs="Times New Roman"/>
          <w:caps/>
          <w:sz w:val="28"/>
          <w:szCs w:val="28"/>
          <w:lang w:eastAsia="ru-RU"/>
        </w:rPr>
        <w:t>администрация  Городского</w:t>
      </w:r>
      <w:proofErr w:type="gramEnd"/>
      <w:r w:rsidRPr="00977302">
        <w:rPr>
          <w:rFonts w:ascii="Liberation Serif" w:eastAsia="Times New Roman" w:hAnsi="Liberation Serif" w:cs="Times New Roman"/>
          <w:caps/>
          <w:sz w:val="28"/>
          <w:szCs w:val="28"/>
          <w:lang w:eastAsia="ru-RU"/>
        </w:rPr>
        <w:t xml:space="preserve">  округа  Заречный</w:t>
      </w:r>
    </w:p>
    <w:p w:rsidR="00977302" w:rsidRPr="00977302" w:rsidRDefault="00977302" w:rsidP="00977302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caps/>
          <w:sz w:val="32"/>
          <w:szCs w:val="20"/>
          <w:lang w:eastAsia="ru-RU"/>
        </w:rPr>
      </w:pPr>
      <w:r w:rsidRPr="00977302">
        <w:rPr>
          <w:rFonts w:ascii="Liberation Serif" w:eastAsia="Times New Roman" w:hAnsi="Liberation Serif" w:cs="Times New Roman"/>
          <w:b/>
          <w:caps/>
          <w:sz w:val="32"/>
          <w:szCs w:val="20"/>
          <w:lang w:eastAsia="ru-RU"/>
        </w:rPr>
        <w:t>р а с п о р я ж е н и е</w:t>
      </w:r>
    </w:p>
    <w:p w:rsidR="00977302" w:rsidRPr="00977302" w:rsidRDefault="00977302" w:rsidP="00977302">
      <w:pPr>
        <w:spacing w:after="0" w:line="240" w:lineRule="auto"/>
        <w:jc w:val="both"/>
        <w:rPr>
          <w:rFonts w:ascii="Liberation Serif" w:eastAsia="Times New Roman" w:hAnsi="Liberation Serif" w:cs="Times New Roman"/>
          <w:sz w:val="18"/>
          <w:szCs w:val="20"/>
          <w:lang w:eastAsia="ru-RU"/>
        </w:rPr>
      </w:pPr>
      <w:r w:rsidRPr="00977302">
        <w:rPr>
          <w:rFonts w:ascii="Liberation Serif" w:eastAsia="Times New Roman" w:hAnsi="Liberation Serif" w:cs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0356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B9V5Fk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977302" w:rsidRPr="00977302" w:rsidRDefault="00977302" w:rsidP="00977302">
      <w:pPr>
        <w:spacing w:after="0" w:line="240" w:lineRule="auto"/>
        <w:jc w:val="both"/>
        <w:rPr>
          <w:rFonts w:ascii="Liberation Serif" w:eastAsia="Times New Roman" w:hAnsi="Liberation Serif" w:cs="Times New Roman"/>
          <w:sz w:val="16"/>
          <w:szCs w:val="16"/>
          <w:lang w:eastAsia="ru-RU"/>
        </w:rPr>
      </w:pPr>
    </w:p>
    <w:p w:rsidR="00977302" w:rsidRPr="00977302" w:rsidRDefault="00977302" w:rsidP="00977302">
      <w:pPr>
        <w:spacing w:after="0" w:line="240" w:lineRule="auto"/>
        <w:jc w:val="both"/>
        <w:rPr>
          <w:rFonts w:ascii="Liberation Serif" w:eastAsia="Times New Roman" w:hAnsi="Liberation Serif" w:cs="Times New Roman"/>
          <w:sz w:val="16"/>
          <w:szCs w:val="16"/>
          <w:lang w:eastAsia="ru-RU"/>
        </w:rPr>
      </w:pPr>
    </w:p>
    <w:p w:rsidR="00977302" w:rsidRPr="00977302" w:rsidRDefault="00977302" w:rsidP="0097730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0"/>
          <w:lang w:eastAsia="ru-RU"/>
        </w:rPr>
      </w:pPr>
      <w:r w:rsidRPr="00977302">
        <w:rPr>
          <w:rFonts w:ascii="Liberation Serif" w:eastAsia="Times New Roman" w:hAnsi="Liberation Serif" w:cs="Times New Roman"/>
          <w:sz w:val="24"/>
          <w:szCs w:val="20"/>
          <w:lang w:eastAsia="ru-RU"/>
        </w:rPr>
        <w:t>от___</w:t>
      </w:r>
      <w:r w:rsidR="00483829">
        <w:rPr>
          <w:rFonts w:ascii="Liberation Serif" w:eastAsia="Times New Roman" w:hAnsi="Liberation Serif" w:cs="Times New Roman"/>
          <w:sz w:val="24"/>
          <w:szCs w:val="20"/>
          <w:u w:val="single"/>
          <w:lang w:val="en-US" w:eastAsia="ru-RU"/>
        </w:rPr>
        <w:t>29.01.2020</w:t>
      </w:r>
      <w:r w:rsidRPr="00977302">
        <w:rPr>
          <w:rFonts w:ascii="Liberation Serif" w:eastAsia="Times New Roman" w:hAnsi="Liberation Serif" w:cs="Times New Roman"/>
          <w:sz w:val="24"/>
          <w:szCs w:val="20"/>
          <w:lang w:eastAsia="ru-RU"/>
        </w:rPr>
        <w:t>__</w:t>
      </w:r>
      <w:proofErr w:type="gramStart"/>
      <w:r w:rsidRPr="00977302">
        <w:rPr>
          <w:rFonts w:ascii="Liberation Serif" w:eastAsia="Times New Roman" w:hAnsi="Liberation Serif" w:cs="Times New Roman"/>
          <w:sz w:val="24"/>
          <w:szCs w:val="20"/>
          <w:lang w:eastAsia="ru-RU"/>
        </w:rPr>
        <w:t>_  №</w:t>
      </w:r>
      <w:proofErr w:type="gramEnd"/>
      <w:r w:rsidRPr="00977302">
        <w:rPr>
          <w:rFonts w:ascii="Liberation Serif" w:eastAsia="Times New Roman" w:hAnsi="Liberation Serif" w:cs="Times New Roman"/>
          <w:sz w:val="24"/>
          <w:szCs w:val="20"/>
          <w:lang w:eastAsia="ru-RU"/>
        </w:rPr>
        <w:t xml:space="preserve">  ___</w:t>
      </w:r>
      <w:r w:rsidR="00483829">
        <w:rPr>
          <w:rFonts w:ascii="Liberation Serif" w:eastAsia="Times New Roman" w:hAnsi="Liberation Serif" w:cs="Times New Roman"/>
          <w:sz w:val="24"/>
          <w:szCs w:val="20"/>
          <w:u w:val="single"/>
          <w:lang w:val="en-US" w:eastAsia="ru-RU"/>
        </w:rPr>
        <w:t>22-</w:t>
      </w:r>
      <w:r w:rsidR="00483829">
        <w:rPr>
          <w:rFonts w:ascii="Liberation Serif" w:eastAsia="Times New Roman" w:hAnsi="Liberation Serif" w:cs="Times New Roman"/>
          <w:sz w:val="24"/>
          <w:szCs w:val="20"/>
          <w:u w:val="single"/>
          <w:lang w:eastAsia="ru-RU"/>
        </w:rPr>
        <w:t>од</w:t>
      </w:r>
      <w:r w:rsidRPr="00977302">
        <w:rPr>
          <w:rFonts w:ascii="Liberation Serif" w:eastAsia="Times New Roman" w:hAnsi="Liberation Serif" w:cs="Times New Roman"/>
          <w:sz w:val="24"/>
          <w:szCs w:val="20"/>
          <w:lang w:eastAsia="ru-RU"/>
        </w:rPr>
        <w:t>___</w:t>
      </w:r>
    </w:p>
    <w:p w:rsidR="00977302" w:rsidRPr="00977302" w:rsidRDefault="00977302" w:rsidP="0097730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77302" w:rsidRPr="00977302" w:rsidRDefault="00977302" w:rsidP="00977302">
      <w:pPr>
        <w:spacing w:after="0" w:line="240" w:lineRule="auto"/>
        <w:ind w:right="5812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77302">
        <w:rPr>
          <w:rFonts w:ascii="Liberation Serif" w:eastAsia="Times New Roman" w:hAnsi="Liberation Serif" w:cs="Times New Roman"/>
          <w:sz w:val="24"/>
          <w:szCs w:val="24"/>
          <w:lang w:eastAsia="ru-RU"/>
        </w:rPr>
        <w:t>г. Заречный</w:t>
      </w:r>
    </w:p>
    <w:p w:rsidR="00B75CFF" w:rsidRPr="00CB0E55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75CFF" w:rsidRPr="00CB0E55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08C5" w:rsidRPr="00CB0E55" w:rsidRDefault="00B75CFF" w:rsidP="00B75CFF">
      <w:pPr>
        <w:pStyle w:val="ConsPlusTitle"/>
        <w:jc w:val="center"/>
        <w:rPr>
          <w:rFonts w:ascii="Liberation Serif" w:hAnsi="Liberation Serif" w:cs="Times New Roman"/>
          <w:sz w:val="26"/>
          <w:szCs w:val="26"/>
        </w:rPr>
      </w:pPr>
      <w:r w:rsidRPr="00CB0E55">
        <w:rPr>
          <w:rFonts w:ascii="Liberation Serif" w:hAnsi="Liberation Serif" w:cs="Times New Roman"/>
          <w:sz w:val="26"/>
          <w:szCs w:val="26"/>
        </w:rPr>
        <w:t>О</w:t>
      </w:r>
      <w:r w:rsidR="00F208C5" w:rsidRPr="00CB0E55">
        <w:rPr>
          <w:rFonts w:ascii="Liberation Serif" w:hAnsi="Liberation Serif" w:cs="Times New Roman"/>
          <w:sz w:val="26"/>
          <w:szCs w:val="26"/>
        </w:rPr>
        <w:t>б утверждении дизайн-проектов по перечню общественных территорий, предлагаемых для рейтингового голосования</w:t>
      </w:r>
      <w:r w:rsidR="00730553">
        <w:rPr>
          <w:rFonts w:ascii="Liberation Serif" w:hAnsi="Liberation Serif" w:cs="Times New Roman"/>
          <w:sz w:val="26"/>
          <w:szCs w:val="26"/>
        </w:rPr>
        <w:t xml:space="preserve"> </w:t>
      </w:r>
      <w:r w:rsidR="000F4F48">
        <w:rPr>
          <w:rFonts w:ascii="Liberation Serif" w:hAnsi="Liberation Serif" w:cs="Times New Roman"/>
          <w:sz w:val="26"/>
          <w:szCs w:val="26"/>
        </w:rPr>
        <w:t>в 2021 году</w:t>
      </w:r>
    </w:p>
    <w:p w:rsidR="00017BC1" w:rsidRPr="00CB0E55" w:rsidRDefault="00017BC1" w:rsidP="00B7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Cs/>
          <w:sz w:val="26"/>
          <w:szCs w:val="26"/>
          <w:lang w:eastAsia="ru-RU"/>
        </w:rPr>
      </w:pPr>
    </w:p>
    <w:p w:rsidR="00175F52" w:rsidRPr="00CB0E55" w:rsidRDefault="00175F52" w:rsidP="00B7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Cs/>
          <w:sz w:val="26"/>
          <w:szCs w:val="26"/>
          <w:lang w:eastAsia="ru-RU"/>
        </w:rPr>
      </w:pPr>
    </w:p>
    <w:p w:rsidR="0077659D" w:rsidRPr="00CB0E55" w:rsidRDefault="00F208C5" w:rsidP="00B72D09">
      <w:pPr>
        <w:pStyle w:val="ConsPlusNormal"/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CB0E55">
        <w:rPr>
          <w:rFonts w:ascii="Liberation Serif" w:hAnsi="Liberation Serif" w:cs="Times New Roman"/>
          <w:sz w:val="26"/>
          <w:szCs w:val="26"/>
        </w:rPr>
        <w:t xml:space="preserve">В соответствии с </w:t>
      </w:r>
      <w:hyperlink r:id="rId10" w:history="1">
        <w:r w:rsidRPr="00CB0E55">
          <w:rPr>
            <w:rFonts w:ascii="Liberation Serif" w:hAnsi="Liberation Serif" w:cs="Times New Roman"/>
            <w:sz w:val="26"/>
            <w:szCs w:val="26"/>
          </w:rPr>
          <w:t>Постановлением</w:t>
        </w:r>
      </w:hyperlink>
      <w:r w:rsidRPr="00CB0E55">
        <w:rPr>
          <w:rFonts w:ascii="Liberation Serif" w:hAnsi="Liberation Serif" w:cs="Times New Roman"/>
          <w:sz w:val="26"/>
          <w:szCs w:val="26"/>
        </w:rPr>
        <w:t xml:space="preserve"> Правительства Российской Федерации</w:t>
      </w:r>
      <w:r w:rsidR="009858BE">
        <w:rPr>
          <w:rFonts w:ascii="Liberation Serif" w:hAnsi="Liberation Serif" w:cs="Times New Roman"/>
          <w:sz w:val="26"/>
          <w:szCs w:val="26"/>
        </w:rPr>
        <w:t xml:space="preserve"> от 10 </w:t>
      </w:r>
      <w:r w:rsidR="00017BC1" w:rsidRPr="00CB0E55">
        <w:rPr>
          <w:rFonts w:ascii="Liberation Serif" w:hAnsi="Liberation Serif" w:cs="Times New Roman"/>
          <w:sz w:val="26"/>
          <w:szCs w:val="26"/>
        </w:rPr>
        <w:t>февраля 2017 года №</w:t>
      </w:r>
      <w:r w:rsidRPr="00CB0E55">
        <w:rPr>
          <w:rFonts w:ascii="Liberation Serif" w:hAnsi="Liberation Serif" w:cs="Times New Roman"/>
          <w:sz w:val="26"/>
          <w:szCs w:val="26"/>
        </w:rPr>
        <w:t xml:space="preserve">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муниципальной программы «Формирование современной городской среды на территории гор</w:t>
      </w:r>
      <w:r w:rsidR="00017BC1" w:rsidRPr="00CB0E55">
        <w:rPr>
          <w:rFonts w:ascii="Liberation Serif" w:hAnsi="Liberation Serif" w:cs="Times New Roman"/>
          <w:sz w:val="26"/>
          <w:szCs w:val="26"/>
        </w:rPr>
        <w:t>одского округа Заречный на 2018 </w:t>
      </w:r>
      <w:r w:rsidRPr="00CB0E55">
        <w:rPr>
          <w:rFonts w:ascii="Liberation Serif" w:hAnsi="Liberation Serif" w:cs="Times New Roman"/>
          <w:sz w:val="26"/>
          <w:szCs w:val="26"/>
        </w:rPr>
        <w:t>– 202</w:t>
      </w:r>
      <w:r w:rsidR="00175F52" w:rsidRPr="00CB0E55">
        <w:rPr>
          <w:rFonts w:ascii="Liberation Serif" w:hAnsi="Liberation Serif" w:cs="Times New Roman"/>
          <w:sz w:val="26"/>
          <w:szCs w:val="26"/>
        </w:rPr>
        <w:t>4</w:t>
      </w:r>
      <w:r w:rsidRPr="00CB0E55">
        <w:rPr>
          <w:rFonts w:ascii="Liberation Serif" w:hAnsi="Liberation Serif" w:cs="Times New Roman"/>
          <w:sz w:val="26"/>
          <w:szCs w:val="26"/>
        </w:rPr>
        <w:t xml:space="preserve"> годы», утвержденной постановлением администрации городского округа Заречный от 28.09.2017 № 1068-П</w:t>
      </w:r>
      <w:r w:rsidR="00094E6D" w:rsidRPr="00CB0E55">
        <w:rPr>
          <w:rFonts w:ascii="Liberation Serif" w:hAnsi="Liberation Serif"/>
          <w:sz w:val="26"/>
          <w:szCs w:val="26"/>
        </w:rPr>
        <w:t xml:space="preserve">, </w:t>
      </w:r>
      <w:r w:rsidR="0077659D" w:rsidRPr="00CB0E55">
        <w:rPr>
          <w:rFonts w:ascii="Liberation Serif" w:hAnsi="Liberation Serif" w:cs="Times New Roman"/>
          <w:sz w:val="26"/>
          <w:szCs w:val="26"/>
        </w:rPr>
        <w:t>на основании ст. ст. 28,</w:t>
      </w:r>
      <w:r w:rsidR="00017BC1" w:rsidRPr="00CB0E55">
        <w:rPr>
          <w:rFonts w:ascii="Liberation Serif" w:hAnsi="Liberation Serif" w:cs="Times New Roman"/>
          <w:sz w:val="26"/>
          <w:szCs w:val="26"/>
        </w:rPr>
        <w:t xml:space="preserve"> </w:t>
      </w:r>
      <w:r w:rsidR="0077659D" w:rsidRPr="00CB0E55">
        <w:rPr>
          <w:rFonts w:ascii="Liberation Serif" w:hAnsi="Liberation Serif" w:cs="Times New Roman"/>
          <w:sz w:val="26"/>
          <w:szCs w:val="26"/>
        </w:rPr>
        <w:t xml:space="preserve">31 Устава городского округа Заречный </w:t>
      </w:r>
    </w:p>
    <w:p w:rsidR="00175F52" w:rsidRPr="00CB0E55" w:rsidRDefault="00175F52" w:rsidP="00F208C5">
      <w:pPr>
        <w:pStyle w:val="ConsPlusTitle"/>
        <w:ind w:firstLine="709"/>
        <w:jc w:val="both"/>
        <w:rPr>
          <w:rFonts w:ascii="Liberation Serif" w:hAnsi="Liberation Serif" w:cs="Times New Roman"/>
          <w:b w:val="0"/>
          <w:sz w:val="26"/>
          <w:szCs w:val="26"/>
        </w:rPr>
      </w:pPr>
    </w:p>
    <w:p w:rsidR="00F208C5" w:rsidRPr="0026456E" w:rsidRDefault="00AB6DFB" w:rsidP="00F208C5">
      <w:pPr>
        <w:pStyle w:val="ConsPlusTitle"/>
        <w:ind w:firstLine="709"/>
        <w:jc w:val="both"/>
        <w:rPr>
          <w:rFonts w:ascii="Liberation Serif" w:hAnsi="Liberation Serif" w:cs="Times New Roman"/>
          <w:b w:val="0"/>
          <w:sz w:val="26"/>
          <w:szCs w:val="26"/>
        </w:rPr>
      </w:pPr>
      <w:r w:rsidRPr="00CB0E55">
        <w:rPr>
          <w:rFonts w:ascii="Liberation Serif" w:hAnsi="Liberation Serif" w:cs="Times New Roman"/>
          <w:b w:val="0"/>
          <w:sz w:val="26"/>
          <w:szCs w:val="26"/>
        </w:rPr>
        <w:t xml:space="preserve">1. </w:t>
      </w:r>
      <w:r w:rsidR="00F208C5" w:rsidRPr="00CB0E55">
        <w:rPr>
          <w:rFonts w:ascii="Liberation Serif" w:hAnsi="Liberation Serif" w:cs="Times New Roman"/>
          <w:b w:val="0"/>
          <w:sz w:val="26"/>
          <w:szCs w:val="26"/>
        </w:rPr>
        <w:t>Утвердить дизайн-проект благоустройства общественной территории «</w:t>
      </w:r>
      <w:r w:rsidR="00CB0E55" w:rsidRPr="00CB0E55">
        <w:rPr>
          <w:rFonts w:ascii="Liberation Serif" w:hAnsi="Liberation Serif" w:cs="Times New Roman"/>
          <w:b w:val="0"/>
          <w:sz w:val="26"/>
          <w:szCs w:val="26"/>
        </w:rPr>
        <w:t>Нечетная сторона ул. Ленинградская (от ул. Победы до ул. Курчатова)</w:t>
      </w:r>
      <w:r w:rsidR="00F208C5" w:rsidRPr="00CB0E55">
        <w:rPr>
          <w:rFonts w:ascii="Liberation Serif" w:hAnsi="Liberation Serif" w:cs="Times New Roman"/>
          <w:b w:val="0"/>
          <w:sz w:val="26"/>
          <w:szCs w:val="26"/>
        </w:rPr>
        <w:t xml:space="preserve">» </w:t>
      </w:r>
      <w:r w:rsidR="00F208C5" w:rsidRPr="0026456E">
        <w:rPr>
          <w:rFonts w:ascii="Liberation Serif" w:hAnsi="Liberation Serif" w:cs="Times New Roman"/>
          <w:b w:val="0"/>
          <w:sz w:val="26"/>
          <w:szCs w:val="26"/>
        </w:rPr>
        <w:t>(</w:t>
      </w:r>
      <w:r w:rsidR="002E520A" w:rsidRPr="0026456E">
        <w:rPr>
          <w:rFonts w:ascii="Liberation Serif" w:hAnsi="Liberation Serif" w:cs="Times New Roman"/>
          <w:b w:val="0"/>
          <w:sz w:val="26"/>
          <w:szCs w:val="26"/>
        </w:rPr>
        <w:t>прилагается</w:t>
      </w:r>
      <w:r w:rsidR="00F208C5" w:rsidRPr="0026456E">
        <w:rPr>
          <w:rFonts w:ascii="Liberation Serif" w:hAnsi="Liberation Serif" w:cs="Times New Roman"/>
          <w:b w:val="0"/>
          <w:sz w:val="26"/>
          <w:szCs w:val="26"/>
        </w:rPr>
        <w:t>)</w:t>
      </w:r>
      <w:r w:rsidR="00017BC1" w:rsidRPr="0026456E">
        <w:rPr>
          <w:rFonts w:ascii="Liberation Serif" w:hAnsi="Liberation Serif" w:cs="Times New Roman"/>
          <w:b w:val="0"/>
          <w:sz w:val="26"/>
          <w:szCs w:val="26"/>
        </w:rPr>
        <w:t>.</w:t>
      </w:r>
    </w:p>
    <w:p w:rsidR="00F208C5" w:rsidRPr="0026456E" w:rsidRDefault="00F208C5" w:rsidP="00F208C5">
      <w:pPr>
        <w:pStyle w:val="ConsPlusTitle"/>
        <w:ind w:firstLine="709"/>
        <w:jc w:val="both"/>
        <w:rPr>
          <w:rFonts w:ascii="Liberation Serif" w:hAnsi="Liberation Serif" w:cs="Times New Roman"/>
          <w:b w:val="0"/>
          <w:sz w:val="26"/>
          <w:szCs w:val="26"/>
        </w:rPr>
      </w:pPr>
      <w:r w:rsidRPr="0026456E">
        <w:rPr>
          <w:rFonts w:ascii="Liberation Serif" w:hAnsi="Liberation Serif" w:cs="Times New Roman"/>
          <w:b w:val="0"/>
          <w:sz w:val="26"/>
          <w:szCs w:val="26"/>
        </w:rPr>
        <w:t>2. Утвердить дизайн-проект благоустройства общественной территории «</w:t>
      </w:r>
      <w:r w:rsidR="00CB0E55" w:rsidRPr="0026456E">
        <w:rPr>
          <w:rFonts w:ascii="Liberation Serif" w:hAnsi="Liberation Serif" w:cs="Times New Roman"/>
          <w:b w:val="0"/>
          <w:sz w:val="26"/>
          <w:szCs w:val="26"/>
        </w:rPr>
        <w:t>Лесопарковая зона между ул. Ленина и ул. Уральская с обустройством лыжно-роллерной трассы</w:t>
      </w:r>
      <w:r w:rsidR="00175F52" w:rsidRPr="0026456E">
        <w:rPr>
          <w:rFonts w:ascii="Liberation Serif" w:hAnsi="Liberation Serif" w:cs="Times New Roman"/>
          <w:b w:val="0"/>
          <w:sz w:val="26"/>
          <w:szCs w:val="26"/>
        </w:rPr>
        <w:t>»</w:t>
      </w:r>
      <w:r w:rsidRPr="0026456E">
        <w:rPr>
          <w:rFonts w:ascii="Liberation Serif" w:hAnsi="Liberation Serif" w:cs="Times New Roman"/>
          <w:b w:val="0"/>
          <w:sz w:val="26"/>
          <w:szCs w:val="26"/>
        </w:rPr>
        <w:t xml:space="preserve"> (</w:t>
      </w:r>
      <w:r w:rsidR="002E520A" w:rsidRPr="0026456E">
        <w:rPr>
          <w:rFonts w:ascii="Liberation Serif" w:hAnsi="Liberation Serif" w:cs="Times New Roman"/>
          <w:b w:val="0"/>
          <w:sz w:val="26"/>
          <w:szCs w:val="26"/>
        </w:rPr>
        <w:t>прилагается</w:t>
      </w:r>
      <w:r w:rsidRPr="0026456E">
        <w:rPr>
          <w:rFonts w:ascii="Liberation Serif" w:hAnsi="Liberation Serif" w:cs="Times New Roman"/>
          <w:b w:val="0"/>
          <w:sz w:val="26"/>
          <w:szCs w:val="26"/>
        </w:rPr>
        <w:t>)</w:t>
      </w:r>
      <w:r w:rsidR="00017BC1" w:rsidRPr="0026456E">
        <w:rPr>
          <w:rFonts w:ascii="Liberation Serif" w:hAnsi="Liberation Serif" w:cs="Times New Roman"/>
          <w:b w:val="0"/>
          <w:sz w:val="26"/>
          <w:szCs w:val="26"/>
        </w:rPr>
        <w:t>.</w:t>
      </w:r>
    </w:p>
    <w:p w:rsidR="00AB6DFB" w:rsidRPr="0026456E" w:rsidRDefault="00F208C5" w:rsidP="00F208C5">
      <w:pPr>
        <w:pStyle w:val="ConsPlusTitle"/>
        <w:ind w:firstLine="709"/>
        <w:jc w:val="both"/>
        <w:rPr>
          <w:rFonts w:ascii="Liberation Serif" w:hAnsi="Liberation Serif" w:cs="Times New Roman"/>
          <w:b w:val="0"/>
          <w:sz w:val="26"/>
          <w:szCs w:val="26"/>
        </w:rPr>
      </w:pPr>
      <w:r w:rsidRPr="0026456E">
        <w:rPr>
          <w:rFonts w:ascii="Liberation Serif" w:hAnsi="Liberation Serif" w:cs="Times New Roman"/>
          <w:b w:val="0"/>
          <w:sz w:val="26"/>
          <w:szCs w:val="26"/>
        </w:rPr>
        <w:t>3. Утвердить дизайн-проект благоустройства общественной территории «</w:t>
      </w:r>
      <w:r w:rsidR="00CB0E55" w:rsidRPr="0026456E">
        <w:rPr>
          <w:rFonts w:ascii="Liberation Serif" w:hAnsi="Liberation Serif" w:cs="Times New Roman"/>
          <w:b w:val="0"/>
          <w:sz w:val="26"/>
          <w:szCs w:val="26"/>
        </w:rPr>
        <w:t>Пешеходная зона ул. Курчатова (от Ленинградской до Кузнецова) с реконструкцией ступеней и устройством пандусов</w:t>
      </w:r>
      <w:r w:rsidR="00175F52" w:rsidRPr="0026456E">
        <w:rPr>
          <w:rFonts w:ascii="Liberation Serif" w:hAnsi="Liberation Serif" w:cs="Times New Roman"/>
          <w:b w:val="0"/>
          <w:sz w:val="26"/>
          <w:szCs w:val="26"/>
        </w:rPr>
        <w:t>»</w:t>
      </w:r>
      <w:r w:rsidRPr="0026456E">
        <w:rPr>
          <w:rFonts w:ascii="Liberation Serif" w:hAnsi="Liberation Serif" w:cs="Times New Roman"/>
          <w:b w:val="0"/>
          <w:sz w:val="26"/>
          <w:szCs w:val="26"/>
        </w:rPr>
        <w:t xml:space="preserve"> (</w:t>
      </w:r>
      <w:r w:rsidR="002E520A" w:rsidRPr="0026456E">
        <w:rPr>
          <w:rFonts w:ascii="Liberation Serif" w:hAnsi="Liberation Serif" w:cs="Times New Roman"/>
          <w:b w:val="0"/>
          <w:sz w:val="26"/>
          <w:szCs w:val="26"/>
        </w:rPr>
        <w:t>прилагается</w:t>
      </w:r>
      <w:r w:rsidRPr="0026456E">
        <w:rPr>
          <w:rFonts w:ascii="Liberation Serif" w:hAnsi="Liberation Serif" w:cs="Times New Roman"/>
          <w:b w:val="0"/>
          <w:sz w:val="26"/>
          <w:szCs w:val="26"/>
        </w:rPr>
        <w:t>).</w:t>
      </w:r>
    </w:p>
    <w:p w:rsidR="00B75CFF" w:rsidRPr="0026456E" w:rsidRDefault="00F208C5" w:rsidP="00B75CFF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4</w:t>
      </w:r>
      <w:r w:rsidR="00B75CFF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. Контроль </w:t>
      </w:r>
      <w:r w:rsidR="00017BC1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за исполнением</w:t>
      </w:r>
      <w:r w:rsidR="00B75CFF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настоящего постановления возложить на первого заместителя главы администрации </w:t>
      </w:r>
      <w:r w:rsidR="00017BC1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городского округа Заречный </w:t>
      </w:r>
      <w:r w:rsidR="00175F52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О</w:t>
      </w:r>
      <w:r w:rsidR="00017BC1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.</w:t>
      </w:r>
      <w:r w:rsidR="00175F52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П</w:t>
      </w:r>
      <w:r w:rsidR="00017BC1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. </w:t>
      </w:r>
      <w:r w:rsidR="00175F52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Кириллова</w:t>
      </w:r>
      <w:r w:rsidR="00B75CFF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.</w:t>
      </w:r>
    </w:p>
    <w:p w:rsidR="00017BC1" w:rsidRPr="0026456E" w:rsidRDefault="00F208C5" w:rsidP="002E520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5</w:t>
      </w:r>
      <w:r w:rsidR="00B75CFF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. </w:t>
      </w:r>
      <w:bookmarkStart w:id="0" w:name="Par25"/>
      <w:bookmarkEnd w:id="0"/>
      <w:r w:rsidR="00017BC1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Опубликовать настоящее </w:t>
      </w:r>
      <w:r w:rsidR="00175F52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>распоряжение</w:t>
      </w:r>
      <w:r w:rsidR="00017BC1" w:rsidRPr="0026456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на официальном сайте городского округа Заречный (www.gorod-zarechny.ru).</w:t>
      </w:r>
    </w:p>
    <w:p w:rsidR="00AB6DFB" w:rsidRPr="0026456E" w:rsidRDefault="00AB6DFB" w:rsidP="002E520A">
      <w:pPr>
        <w:spacing w:after="0" w:line="240" w:lineRule="auto"/>
        <w:ind w:firstLine="720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CB0E55" w:rsidRPr="0026456E" w:rsidRDefault="00CB0E55" w:rsidP="002E520A">
      <w:pPr>
        <w:spacing w:after="0" w:line="240" w:lineRule="auto"/>
        <w:ind w:firstLine="720"/>
        <w:jc w:val="both"/>
        <w:rPr>
          <w:rFonts w:ascii="Liberation Serif" w:hAnsi="Liberation Serif"/>
          <w:sz w:val="26"/>
          <w:szCs w:val="26"/>
          <w:lang w:eastAsia="ru-RU"/>
        </w:rPr>
      </w:pPr>
    </w:p>
    <w:p w:rsidR="00CB0E55" w:rsidRPr="00CB0E55" w:rsidRDefault="00CB0E55" w:rsidP="00CB0E55">
      <w:pPr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CB0E55">
        <w:rPr>
          <w:rFonts w:ascii="Liberation Serif" w:eastAsia="Times New Roman" w:hAnsi="Liberation Serif" w:cs="Times New Roman"/>
          <w:sz w:val="26"/>
          <w:szCs w:val="26"/>
          <w:lang w:eastAsia="ru-RU"/>
        </w:rPr>
        <w:t>Глава</w:t>
      </w:r>
    </w:p>
    <w:p w:rsidR="00CB0E55" w:rsidRDefault="00CB0E55" w:rsidP="00CB0E55">
      <w:pPr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CB0E55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городского округа Заречный                                                    </w:t>
      </w: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</w:t>
      </w:r>
      <w:r w:rsidR="00977302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</w:t>
      </w: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</w:t>
      </w:r>
      <w:r w:rsidRPr="00CB0E55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А.В. </w:t>
      </w:r>
      <w:proofErr w:type="spellStart"/>
      <w:r w:rsidRPr="00CB0E55">
        <w:rPr>
          <w:rFonts w:ascii="Liberation Serif" w:eastAsia="Times New Roman" w:hAnsi="Liberation Serif" w:cs="Times New Roman"/>
          <w:sz w:val="26"/>
          <w:szCs w:val="26"/>
          <w:lang w:eastAsia="ru-RU"/>
        </w:rPr>
        <w:t>Захарцев</w:t>
      </w:r>
      <w:proofErr w:type="spellEnd"/>
    </w:p>
    <w:p w:rsidR="00CB0E55" w:rsidRPr="00CB0E55" w:rsidRDefault="00CB0E55" w:rsidP="00CB0E55">
      <w:pPr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AB6DFB" w:rsidRPr="00CB0E55" w:rsidRDefault="00AB6DFB" w:rsidP="00AB6DFB">
      <w:pPr>
        <w:spacing w:after="0" w:line="240" w:lineRule="auto"/>
        <w:jc w:val="both"/>
        <w:rPr>
          <w:rFonts w:ascii="Liberation Serif" w:hAnsi="Liberation Serif"/>
          <w:color w:val="000000"/>
          <w:sz w:val="32"/>
          <w:szCs w:val="28"/>
          <w:lang w:eastAsia="ru-RU"/>
        </w:rPr>
      </w:pPr>
    </w:p>
    <w:p w:rsidR="006D60D5" w:rsidRPr="002B298F" w:rsidRDefault="006D60D5" w:rsidP="00377CF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6D60D5" w:rsidRPr="002B298F" w:rsidSect="009858BE">
          <w:headerReference w:type="default" r:id="rId11"/>
          <w:pgSz w:w="11906" w:h="16838" w:code="9"/>
          <w:pgMar w:top="567" w:right="567" w:bottom="1134" w:left="1418" w:header="709" w:footer="709" w:gutter="0"/>
          <w:cols w:space="708"/>
          <w:titlePg/>
          <w:docGrid w:linePitch="360"/>
        </w:sectPr>
      </w:pPr>
    </w:p>
    <w:p w:rsidR="00017BC1" w:rsidRPr="00483829" w:rsidRDefault="00017BC1" w:rsidP="00623B22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lastRenderedPageBreak/>
        <w:t>УТВЕРЖДЕН</w:t>
      </w:r>
    </w:p>
    <w:p w:rsidR="00175F52" w:rsidRPr="00483829" w:rsidRDefault="00175F52" w:rsidP="00175F52">
      <w:pPr>
        <w:widowControl w:val="0"/>
        <w:autoSpaceDE w:val="0"/>
        <w:autoSpaceDN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распоряжением администрации</w:t>
      </w:r>
    </w:p>
    <w:p w:rsidR="00175F52" w:rsidRPr="00483829" w:rsidRDefault="00175F52" w:rsidP="00175F52">
      <w:pPr>
        <w:widowControl w:val="0"/>
        <w:autoSpaceDE w:val="0"/>
        <w:autoSpaceDN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городского округа Заречный</w:t>
      </w:r>
    </w:p>
    <w:p w:rsidR="00CB0E55" w:rsidRPr="00483829" w:rsidRDefault="00CB0E55" w:rsidP="00CB0E55">
      <w:pPr>
        <w:widowControl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от</w:t>
      </w:r>
      <w:r w:rsidR="00977302" w:rsidRPr="00483829">
        <w:rPr>
          <w:rFonts w:ascii="Liberation Serif" w:eastAsia="Times New Roman" w:hAnsi="Liberation Serif" w:cs="Times New Roman"/>
          <w:lang w:eastAsia="ru-RU"/>
        </w:rPr>
        <w:t>__</w:t>
      </w:r>
      <w:r w:rsidR="00483829">
        <w:rPr>
          <w:rFonts w:ascii="Liberation Serif" w:eastAsia="Times New Roman" w:hAnsi="Liberation Serif" w:cs="Times New Roman"/>
          <w:u w:val="single"/>
          <w:lang w:eastAsia="ru-RU"/>
        </w:rPr>
        <w:t>29.01.2020</w:t>
      </w:r>
      <w:r w:rsidR="00977302" w:rsidRPr="00483829">
        <w:rPr>
          <w:rFonts w:ascii="Liberation Serif" w:eastAsia="Times New Roman" w:hAnsi="Liberation Serif" w:cs="Times New Roman"/>
          <w:lang w:eastAsia="ru-RU"/>
        </w:rPr>
        <w:t>___</w:t>
      </w:r>
      <w:r w:rsidRPr="00483829">
        <w:rPr>
          <w:rFonts w:ascii="Liberation Serif" w:eastAsia="Times New Roman" w:hAnsi="Liberation Serif" w:cs="Times New Roman"/>
          <w:lang w:eastAsia="ru-RU"/>
        </w:rPr>
        <w:t xml:space="preserve"> № </w:t>
      </w:r>
      <w:r w:rsidR="00977302" w:rsidRPr="00483829">
        <w:rPr>
          <w:rFonts w:ascii="Liberation Serif" w:eastAsia="Times New Roman" w:hAnsi="Liberation Serif" w:cs="Times New Roman"/>
          <w:lang w:eastAsia="ru-RU"/>
        </w:rPr>
        <w:t>___</w:t>
      </w:r>
      <w:r w:rsidR="00483829">
        <w:rPr>
          <w:rFonts w:ascii="Liberation Serif" w:eastAsia="Times New Roman" w:hAnsi="Liberation Serif" w:cs="Times New Roman"/>
          <w:u w:val="single"/>
          <w:lang w:eastAsia="ru-RU"/>
        </w:rPr>
        <w:t>22-од</w:t>
      </w:r>
      <w:r w:rsidR="00977302" w:rsidRPr="00483829">
        <w:rPr>
          <w:rFonts w:ascii="Liberation Serif" w:eastAsia="Times New Roman" w:hAnsi="Liberation Serif" w:cs="Times New Roman"/>
          <w:lang w:eastAsia="ru-RU"/>
        </w:rPr>
        <w:t>___</w:t>
      </w:r>
    </w:p>
    <w:p w:rsidR="00017BC1" w:rsidRPr="00483829" w:rsidRDefault="00257E65" w:rsidP="00CB0E55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 xml:space="preserve">«Об утверждении дизайн-проектов </w:t>
      </w:r>
    </w:p>
    <w:p w:rsidR="00E72DFC" w:rsidRPr="00483829" w:rsidRDefault="00257E65" w:rsidP="00623B22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>по перечню общественных территорий, предлагаемых для рейтингового голосования</w:t>
      </w:r>
      <w:r w:rsidR="00CA5DAF" w:rsidRPr="00483829">
        <w:rPr>
          <w:rFonts w:ascii="Liberation Serif" w:hAnsi="Liberation Serif" w:cs="Times New Roman"/>
          <w:szCs w:val="22"/>
        </w:rPr>
        <w:t xml:space="preserve"> в 2021 году</w:t>
      </w:r>
      <w:r w:rsidRPr="00483829">
        <w:rPr>
          <w:rFonts w:ascii="Liberation Serif" w:hAnsi="Liberation Serif" w:cs="Times New Roman"/>
          <w:szCs w:val="22"/>
        </w:rPr>
        <w:t>»</w:t>
      </w:r>
    </w:p>
    <w:p w:rsidR="00257E65" w:rsidRPr="00483829" w:rsidRDefault="00257E65" w:rsidP="00623B22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</w:p>
    <w:p w:rsidR="006D60D5" w:rsidRPr="00483829" w:rsidRDefault="008D4B69" w:rsidP="00623B22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>П</w:t>
      </w:r>
      <w:r w:rsidR="00017BC1" w:rsidRPr="00483829">
        <w:rPr>
          <w:rFonts w:ascii="Liberation Serif" w:hAnsi="Liberation Serif" w:cs="Times New Roman"/>
          <w:szCs w:val="22"/>
        </w:rPr>
        <w:t>риложение №</w:t>
      </w:r>
      <w:r w:rsidR="006D60D5" w:rsidRPr="00483829">
        <w:rPr>
          <w:rFonts w:ascii="Liberation Serif" w:hAnsi="Liberation Serif" w:cs="Times New Roman"/>
          <w:szCs w:val="22"/>
        </w:rPr>
        <w:t xml:space="preserve"> </w:t>
      </w:r>
      <w:r w:rsidR="00257E65" w:rsidRPr="00483829">
        <w:rPr>
          <w:rFonts w:ascii="Liberation Serif" w:hAnsi="Liberation Serif" w:cs="Times New Roman"/>
          <w:szCs w:val="22"/>
        </w:rPr>
        <w:t>1</w:t>
      </w:r>
    </w:p>
    <w:p w:rsidR="006D60D5" w:rsidRPr="00425536" w:rsidRDefault="006D60D5" w:rsidP="00B72D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57E65" w:rsidRPr="00175F52" w:rsidRDefault="00257E65" w:rsidP="00B72D09">
      <w:pPr>
        <w:pStyle w:val="ConsPlusNormal"/>
        <w:jc w:val="center"/>
        <w:rPr>
          <w:rFonts w:ascii="Liberation Serif" w:hAnsi="Liberation Serif" w:cs="Times New Roman"/>
          <w:b/>
          <w:sz w:val="24"/>
          <w:szCs w:val="24"/>
        </w:rPr>
      </w:pPr>
      <w:bookmarkStart w:id="1" w:name="P331"/>
      <w:bookmarkEnd w:id="1"/>
      <w:r w:rsidRPr="00175F52">
        <w:rPr>
          <w:rFonts w:ascii="Liberation Serif" w:hAnsi="Liberation Serif" w:cs="Times New Roman"/>
          <w:b/>
          <w:sz w:val="24"/>
          <w:szCs w:val="24"/>
        </w:rPr>
        <w:t>Дизайн-проект благоустройства общественной территории</w:t>
      </w:r>
    </w:p>
    <w:p w:rsidR="00175F52" w:rsidRDefault="00CB0E55" w:rsidP="003F6B83">
      <w:pPr>
        <w:pStyle w:val="ConsPlusNormal"/>
        <w:spacing w:after="120"/>
        <w:jc w:val="center"/>
        <w:rPr>
          <w:rFonts w:ascii="Liberation Serif" w:hAnsi="Liberation Serif" w:cs="Times New Roman"/>
          <w:b/>
          <w:sz w:val="24"/>
          <w:szCs w:val="26"/>
        </w:rPr>
      </w:pPr>
      <w:r w:rsidRPr="00CB0E55">
        <w:rPr>
          <w:rFonts w:ascii="Liberation Serif" w:hAnsi="Liberation Serif" w:cs="Times New Roman"/>
          <w:b/>
          <w:sz w:val="24"/>
          <w:szCs w:val="26"/>
        </w:rPr>
        <w:t>«Нечетная сторона ул. Ленинградская (от ул. Победы до ул. Курчатова)»</w:t>
      </w:r>
    </w:p>
    <w:p w:rsidR="00CB0E55" w:rsidRDefault="001645C1" w:rsidP="003F6B83">
      <w:pPr>
        <w:pStyle w:val="ConsPlusNormal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5C1">
        <w:rPr>
          <w:rFonts w:ascii="Liberation Serif" w:hAnsi="Liberation Serif" w:cs="Times New Roman"/>
          <w:b/>
          <w:noProof/>
          <w:sz w:val="24"/>
          <w:szCs w:val="26"/>
        </w:rPr>
        <w:drawing>
          <wp:inline distT="0" distB="0" distL="0" distR="0">
            <wp:extent cx="6811010" cy="3765550"/>
            <wp:effectExtent l="0" t="0" r="8890" b="6350"/>
            <wp:docPr id="7" name="Рисунок 7" descr="D:\Загрузки\Ленинград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Ленинград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52" w:rsidRDefault="00175F52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  <w:sectPr w:rsidR="00175F52" w:rsidSect="00017BC1">
          <w:pgSz w:w="16838" w:h="11905" w:orient="landscape" w:code="9"/>
          <w:pgMar w:top="1281" w:right="567" w:bottom="1134" w:left="1418" w:header="340" w:footer="0" w:gutter="0"/>
          <w:cols w:space="720"/>
          <w:docGrid w:linePitch="299"/>
        </w:sectPr>
      </w:pPr>
    </w:p>
    <w:p w:rsidR="00483829" w:rsidRPr="00483829" w:rsidRDefault="00483829" w:rsidP="00483829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lastRenderedPageBreak/>
        <w:t>УТВЕРЖДЕН</w:t>
      </w:r>
    </w:p>
    <w:p w:rsidR="00483829" w:rsidRPr="00483829" w:rsidRDefault="00483829" w:rsidP="00483829">
      <w:pPr>
        <w:widowControl w:val="0"/>
        <w:autoSpaceDE w:val="0"/>
        <w:autoSpaceDN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распоряжением администрации</w:t>
      </w:r>
    </w:p>
    <w:p w:rsidR="00483829" w:rsidRPr="00483829" w:rsidRDefault="00483829" w:rsidP="00483829">
      <w:pPr>
        <w:widowControl w:val="0"/>
        <w:autoSpaceDE w:val="0"/>
        <w:autoSpaceDN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городского округа Заречный</w:t>
      </w:r>
    </w:p>
    <w:p w:rsidR="00483829" w:rsidRPr="00483829" w:rsidRDefault="00483829" w:rsidP="00483829">
      <w:pPr>
        <w:widowControl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от__</w:t>
      </w:r>
      <w:r>
        <w:rPr>
          <w:rFonts w:ascii="Liberation Serif" w:eastAsia="Times New Roman" w:hAnsi="Liberation Serif" w:cs="Times New Roman"/>
          <w:u w:val="single"/>
          <w:lang w:eastAsia="ru-RU"/>
        </w:rPr>
        <w:t>29.01.2020</w:t>
      </w:r>
      <w:r w:rsidRPr="00483829">
        <w:rPr>
          <w:rFonts w:ascii="Liberation Serif" w:eastAsia="Times New Roman" w:hAnsi="Liberation Serif" w:cs="Times New Roman"/>
          <w:lang w:eastAsia="ru-RU"/>
        </w:rPr>
        <w:t>___ № ___</w:t>
      </w:r>
      <w:r>
        <w:rPr>
          <w:rFonts w:ascii="Liberation Serif" w:eastAsia="Times New Roman" w:hAnsi="Liberation Serif" w:cs="Times New Roman"/>
          <w:u w:val="single"/>
          <w:lang w:eastAsia="ru-RU"/>
        </w:rPr>
        <w:t>22-од</w:t>
      </w:r>
      <w:r w:rsidRPr="00483829">
        <w:rPr>
          <w:rFonts w:ascii="Liberation Serif" w:eastAsia="Times New Roman" w:hAnsi="Liberation Serif" w:cs="Times New Roman"/>
          <w:lang w:eastAsia="ru-RU"/>
        </w:rPr>
        <w:t>___</w:t>
      </w:r>
    </w:p>
    <w:p w:rsidR="00483829" w:rsidRPr="00483829" w:rsidRDefault="00483829" w:rsidP="00483829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 xml:space="preserve">«Об утверждении дизайн-проектов </w:t>
      </w:r>
    </w:p>
    <w:p w:rsidR="00483829" w:rsidRPr="00483829" w:rsidRDefault="00483829" w:rsidP="00483829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>по перечню общественных территорий, предлагаемых для рейтингового голосования в 2021 году»</w:t>
      </w:r>
    </w:p>
    <w:p w:rsidR="00257E65" w:rsidRDefault="00257E65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257E65" w:rsidRPr="00175F52" w:rsidRDefault="00257E65" w:rsidP="00257E65">
      <w:pPr>
        <w:pStyle w:val="ConsPlusNormal"/>
        <w:ind w:left="10773"/>
        <w:outlineLvl w:val="1"/>
        <w:rPr>
          <w:rFonts w:ascii="Liberation Serif" w:hAnsi="Liberation Serif" w:cs="Times New Roman"/>
          <w:sz w:val="24"/>
          <w:szCs w:val="24"/>
        </w:rPr>
      </w:pPr>
      <w:r w:rsidRPr="00175F52">
        <w:rPr>
          <w:rFonts w:ascii="Liberation Serif" w:hAnsi="Liberation Serif" w:cs="Times New Roman"/>
          <w:sz w:val="24"/>
          <w:szCs w:val="24"/>
        </w:rPr>
        <w:t xml:space="preserve">Приложение </w:t>
      </w:r>
      <w:r w:rsidR="00017BC1" w:rsidRPr="00175F52">
        <w:rPr>
          <w:rFonts w:ascii="Liberation Serif" w:hAnsi="Liberation Serif" w:cs="Times New Roman"/>
          <w:sz w:val="24"/>
          <w:szCs w:val="24"/>
        </w:rPr>
        <w:t>№</w:t>
      </w:r>
      <w:r w:rsidRPr="00175F52">
        <w:rPr>
          <w:rFonts w:ascii="Liberation Serif" w:hAnsi="Liberation Serif" w:cs="Times New Roman"/>
          <w:sz w:val="24"/>
          <w:szCs w:val="24"/>
        </w:rPr>
        <w:t xml:space="preserve"> 2</w:t>
      </w:r>
    </w:p>
    <w:p w:rsidR="00257E65" w:rsidRPr="00175F52" w:rsidRDefault="00257E65" w:rsidP="00257E65">
      <w:pPr>
        <w:pStyle w:val="ConsPlusNormal"/>
        <w:ind w:left="10773"/>
        <w:outlineLvl w:val="1"/>
        <w:rPr>
          <w:rFonts w:ascii="Liberation Serif" w:hAnsi="Liberation Serif" w:cs="Times New Roman"/>
          <w:sz w:val="24"/>
          <w:szCs w:val="24"/>
        </w:rPr>
      </w:pPr>
    </w:p>
    <w:p w:rsidR="00175F52" w:rsidRDefault="00257E65" w:rsidP="00257E65">
      <w:pPr>
        <w:pStyle w:val="ConsPlusNormal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175F52">
        <w:rPr>
          <w:rFonts w:ascii="Liberation Serif" w:hAnsi="Liberation Serif" w:cs="Times New Roman"/>
          <w:b/>
          <w:sz w:val="24"/>
          <w:szCs w:val="24"/>
        </w:rPr>
        <w:t>Дизайн-проект благоустройства общественной территории «</w:t>
      </w:r>
    </w:p>
    <w:p w:rsidR="00175F52" w:rsidRPr="00CB0E55" w:rsidRDefault="00CB0E55" w:rsidP="001645C1">
      <w:pPr>
        <w:pStyle w:val="ConsPlusNormal"/>
        <w:spacing w:after="120"/>
        <w:jc w:val="center"/>
        <w:rPr>
          <w:rFonts w:ascii="Liberation Serif" w:hAnsi="Liberation Serif" w:cs="Times New Roman"/>
          <w:b/>
          <w:szCs w:val="24"/>
        </w:rPr>
      </w:pPr>
      <w:r w:rsidRPr="00CB0E55">
        <w:rPr>
          <w:rFonts w:ascii="Liberation Serif" w:hAnsi="Liberation Serif" w:cs="Times New Roman"/>
          <w:b/>
          <w:sz w:val="24"/>
          <w:szCs w:val="26"/>
        </w:rPr>
        <w:t>«Лесопарковая зона между ул. Ленина и ул. Уральская с обустройством лыжно-роллерной трассы»</w:t>
      </w:r>
    </w:p>
    <w:p w:rsidR="00CB0E55" w:rsidRPr="00175F52" w:rsidRDefault="001645C1" w:rsidP="001645C1">
      <w:pPr>
        <w:pStyle w:val="ConsPlusNormal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1645C1">
        <w:rPr>
          <w:rFonts w:ascii="Liberation Serif" w:hAnsi="Liberation Serif" w:cs="Times New Roman"/>
          <w:b/>
          <w:noProof/>
          <w:sz w:val="24"/>
          <w:szCs w:val="24"/>
        </w:rPr>
        <w:drawing>
          <wp:inline distT="0" distB="0" distL="0" distR="0">
            <wp:extent cx="6369685" cy="3771900"/>
            <wp:effectExtent l="0" t="0" r="0" b="6350"/>
            <wp:docPr id="6" name="Рисунок 6" descr="D:\Загрузки\Ленина (пар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Ленина (парк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52" w:rsidRDefault="00175F52" w:rsidP="00257E6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  <w:sectPr w:rsidR="00175F52" w:rsidSect="00017BC1">
          <w:pgSz w:w="16838" w:h="11905" w:orient="landscape" w:code="9"/>
          <w:pgMar w:top="1281" w:right="567" w:bottom="1134" w:left="1418" w:header="340" w:footer="0" w:gutter="0"/>
          <w:cols w:space="720"/>
          <w:docGrid w:linePitch="299"/>
        </w:sectPr>
      </w:pPr>
    </w:p>
    <w:p w:rsidR="00257E65" w:rsidRPr="00E3177E" w:rsidRDefault="00257E65" w:rsidP="00017BC1">
      <w:pPr>
        <w:pStyle w:val="ConsPlusNormal"/>
        <w:ind w:firstLine="709"/>
        <w:jc w:val="center"/>
        <w:rPr>
          <w:rFonts w:ascii="Times New Roman" w:hAnsi="Times New Roman" w:cs="Times New Roman"/>
          <w:sz w:val="2"/>
          <w:szCs w:val="2"/>
        </w:rPr>
      </w:pPr>
    </w:p>
    <w:p w:rsidR="00483829" w:rsidRPr="00483829" w:rsidRDefault="00483829" w:rsidP="00483829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>УТВЕРЖДЕН</w:t>
      </w:r>
    </w:p>
    <w:p w:rsidR="00483829" w:rsidRPr="00483829" w:rsidRDefault="00483829" w:rsidP="00483829">
      <w:pPr>
        <w:widowControl w:val="0"/>
        <w:autoSpaceDE w:val="0"/>
        <w:autoSpaceDN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распоряжением администрации</w:t>
      </w:r>
    </w:p>
    <w:p w:rsidR="00483829" w:rsidRPr="00483829" w:rsidRDefault="00483829" w:rsidP="00483829">
      <w:pPr>
        <w:widowControl w:val="0"/>
        <w:autoSpaceDE w:val="0"/>
        <w:autoSpaceDN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городского округа Заречный</w:t>
      </w:r>
    </w:p>
    <w:p w:rsidR="00483829" w:rsidRPr="00483829" w:rsidRDefault="00483829" w:rsidP="00483829">
      <w:pPr>
        <w:widowControl w:val="0"/>
        <w:spacing w:after="0" w:line="240" w:lineRule="auto"/>
        <w:ind w:left="10773"/>
        <w:rPr>
          <w:rFonts w:ascii="Liberation Serif" w:eastAsia="Times New Roman" w:hAnsi="Liberation Serif" w:cs="Times New Roman"/>
          <w:lang w:eastAsia="ru-RU"/>
        </w:rPr>
      </w:pPr>
      <w:r w:rsidRPr="00483829">
        <w:rPr>
          <w:rFonts w:ascii="Liberation Serif" w:eastAsia="Times New Roman" w:hAnsi="Liberation Serif" w:cs="Times New Roman"/>
          <w:lang w:eastAsia="ru-RU"/>
        </w:rPr>
        <w:t>от__</w:t>
      </w:r>
      <w:r>
        <w:rPr>
          <w:rFonts w:ascii="Liberation Serif" w:eastAsia="Times New Roman" w:hAnsi="Liberation Serif" w:cs="Times New Roman"/>
          <w:u w:val="single"/>
          <w:lang w:eastAsia="ru-RU"/>
        </w:rPr>
        <w:t>29.01.2020</w:t>
      </w:r>
      <w:r w:rsidRPr="00483829">
        <w:rPr>
          <w:rFonts w:ascii="Liberation Serif" w:eastAsia="Times New Roman" w:hAnsi="Liberation Serif" w:cs="Times New Roman"/>
          <w:lang w:eastAsia="ru-RU"/>
        </w:rPr>
        <w:t>___ № ___</w:t>
      </w:r>
      <w:r>
        <w:rPr>
          <w:rFonts w:ascii="Liberation Serif" w:eastAsia="Times New Roman" w:hAnsi="Liberation Serif" w:cs="Times New Roman"/>
          <w:u w:val="single"/>
          <w:lang w:eastAsia="ru-RU"/>
        </w:rPr>
        <w:t>22-од</w:t>
      </w:r>
      <w:r w:rsidRPr="00483829">
        <w:rPr>
          <w:rFonts w:ascii="Liberation Serif" w:eastAsia="Times New Roman" w:hAnsi="Liberation Serif" w:cs="Times New Roman"/>
          <w:lang w:eastAsia="ru-RU"/>
        </w:rPr>
        <w:t>___</w:t>
      </w:r>
    </w:p>
    <w:p w:rsidR="00483829" w:rsidRPr="00483829" w:rsidRDefault="00483829" w:rsidP="00483829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 xml:space="preserve">«Об утверждении дизайн-проектов </w:t>
      </w:r>
    </w:p>
    <w:p w:rsidR="00483829" w:rsidRPr="00483829" w:rsidRDefault="00483829" w:rsidP="00483829">
      <w:pPr>
        <w:pStyle w:val="ConsPlusNormal"/>
        <w:ind w:left="10773"/>
        <w:outlineLvl w:val="1"/>
        <w:rPr>
          <w:rFonts w:ascii="Liberation Serif" w:hAnsi="Liberation Serif" w:cs="Times New Roman"/>
          <w:szCs w:val="22"/>
        </w:rPr>
      </w:pPr>
      <w:r w:rsidRPr="00483829">
        <w:rPr>
          <w:rFonts w:ascii="Liberation Serif" w:hAnsi="Liberation Serif" w:cs="Times New Roman"/>
          <w:szCs w:val="22"/>
        </w:rPr>
        <w:t>по перечню общественных территорий, предлагаемых для рейтингового голосования в 2021 году»</w:t>
      </w:r>
    </w:p>
    <w:p w:rsidR="00960A22" w:rsidRDefault="00960A22" w:rsidP="00960A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960A22" w:rsidRPr="00175F52" w:rsidRDefault="00960A22" w:rsidP="00960A22">
      <w:pPr>
        <w:pStyle w:val="ConsPlusNormal"/>
        <w:ind w:left="10773"/>
        <w:outlineLvl w:val="1"/>
        <w:rPr>
          <w:rFonts w:ascii="Liberation Serif" w:hAnsi="Liberation Serif" w:cs="Times New Roman"/>
          <w:sz w:val="24"/>
          <w:szCs w:val="24"/>
        </w:rPr>
      </w:pPr>
      <w:r w:rsidRPr="00175F52">
        <w:rPr>
          <w:rFonts w:ascii="Liberation Serif" w:hAnsi="Liberation Serif" w:cs="Times New Roman"/>
          <w:sz w:val="24"/>
          <w:szCs w:val="24"/>
        </w:rPr>
        <w:t xml:space="preserve">Приложение </w:t>
      </w:r>
      <w:r w:rsidR="00017BC1" w:rsidRPr="00175F52">
        <w:rPr>
          <w:rFonts w:ascii="Liberation Serif" w:hAnsi="Liberation Serif" w:cs="Times New Roman"/>
          <w:sz w:val="24"/>
          <w:szCs w:val="24"/>
        </w:rPr>
        <w:t>№</w:t>
      </w:r>
      <w:r w:rsidRPr="00175F52">
        <w:rPr>
          <w:rFonts w:ascii="Liberation Serif" w:hAnsi="Liberation Serif" w:cs="Times New Roman"/>
          <w:sz w:val="24"/>
          <w:szCs w:val="24"/>
        </w:rPr>
        <w:t xml:space="preserve"> 3</w:t>
      </w:r>
    </w:p>
    <w:p w:rsidR="00257E65" w:rsidRPr="00175F52" w:rsidRDefault="00257E65" w:rsidP="00257E65">
      <w:pPr>
        <w:pStyle w:val="ConsPlusNormal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E750E9" w:rsidRDefault="00960A22" w:rsidP="00017BC1">
      <w:pPr>
        <w:pStyle w:val="ConsPlusNormal"/>
        <w:ind w:firstLine="709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175F52">
        <w:rPr>
          <w:rFonts w:ascii="Liberation Serif" w:hAnsi="Liberation Serif" w:cs="Times New Roman"/>
          <w:b/>
          <w:sz w:val="24"/>
          <w:szCs w:val="24"/>
        </w:rPr>
        <w:t xml:space="preserve">Дизайн-проект благоустройства общественной территории </w:t>
      </w:r>
    </w:p>
    <w:p w:rsidR="004316F9" w:rsidRPr="00CB0E55" w:rsidRDefault="00CB0E55" w:rsidP="001645C1">
      <w:pPr>
        <w:pStyle w:val="ConsPlusNormal"/>
        <w:spacing w:after="120"/>
        <w:ind w:firstLine="709"/>
        <w:jc w:val="center"/>
        <w:rPr>
          <w:rFonts w:ascii="Liberation Serif" w:hAnsi="Liberation Serif" w:cs="Times New Roman"/>
          <w:b/>
          <w:szCs w:val="24"/>
        </w:rPr>
      </w:pPr>
      <w:r w:rsidRPr="00CB0E55">
        <w:rPr>
          <w:rFonts w:ascii="Liberation Serif" w:hAnsi="Liberation Serif" w:cs="Times New Roman"/>
          <w:b/>
          <w:sz w:val="24"/>
          <w:szCs w:val="26"/>
        </w:rPr>
        <w:t>«Пешеходная зона ул. Курчатова (от Ленинградской до Кузнецова) с реконструкцией ступеней и устройством пандусов»</w:t>
      </w:r>
    </w:p>
    <w:p w:rsidR="00960A22" w:rsidRPr="00017BC1" w:rsidRDefault="001645C1" w:rsidP="00483829">
      <w:pPr>
        <w:pStyle w:val="ConsPlusNormal"/>
        <w:ind w:firstLine="709"/>
        <w:jc w:val="center"/>
        <w:rPr>
          <w:rFonts w:ascii="Times New Roman" w:hAnsi="Times New Roman" w:cs="Times New Roman"/>
          <w:sz w:val="2"/>
          <w:szCs w:val="2"/>
        </w:rPr>
      </w:pPr>
      <w:r w:rsidRPr="001645C1">
        <w:rPr>
          <w:rFonts w:ascii="Liberation Serif" w:hAnsi="Liberation Serif" w:cs="Times New Roman"/>
          <w:noProof/>
          <w:sz w:val="24"/>
          <w:szCs w:val="28"/>
        </w:rPr>
        <w:drawing>
          <wp:inline distT="0" distB="0" distL="0" distR="0">
            <wp:extent cx="5339359" cy="3860800"/>
            <wp:effectExtent l="0" t="0" r="0" b="6350"/>
            <wp:docPr id="3" name="Рисунок 3" descr="D:\Загрузки\Курч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Курчат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02" cy="38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60A22" w:rsidRPr="00017BC1" w:rsidSect="004316F9">
      <w:pgSz w:w="16838" w:h="11905" w:orient="landscape" w:code="9"/>
      <w:pgMar w:top="1134" w:right="567" w:bottom="1134" w:left="1134" w:header="34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4E9" w:rsidRDefault="000644E9" w:rsidP="00D82B63">
      <w:pPr>
        <w:spacing w:after="0" w:line="240" w:lineRule="auto"/>
      </w:pPr>
      <w:r>
        <w:separator/>
      </w:r>
    </w:p>
  </w:endnote>
  <w:endnote w:type="continuationSeparator" w:id="0">
    <w:p w:rsidR="000644E9" w:rsidRDefault="000644E9" w:rsidP="00D8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4E9" w:rsidRDefault="000644E9" w:rsidP="00D82B63">
      <w:pPr>
        <w:spacing w:after="0" w:line="240" w:lineRule="auto"/>
      </w:pPr>
      <w:r>
        <w:separator/>
      </w:r>
    </w:p>
  </w:footnote>
  <w:footnote w:type="continuationSeparator" w:id="0">
    <w:p w:rsidR="000644E9" w:rsidRDefault="000644E9" w:rsidP="00D82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88647667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781E19" w:rsidRPr="00017BC1" w:rsidRDefault="00781E19" w:rsidP="00C65734">
        <w:pPr>
          <w:pStyle w:val="a6"/>
          <w:jc w:val="center"/>
          <w:rPr>
            <w:rFonts w:ascii="Times New Roman" w:hAnsi="Times New Roman" w:cs="Times New Roman"/>
            <w:sz w:val="28"/>
            <w:szCs w:val="24"/>
          </w:rPr>
        </w:pPr>
        <w:r w:rsidRPr="00017BC1">
          <w:rPr>
            <w:rFonts w:ascii="Times New Roman" w:hAnsi="Times New Roman" w:cs="Times New Roman"/>
            <w:sz w:val="28"/>
            <w:szCs w:val="24"/>
          </w:rPr>
          <w:fldChar w:fldCharType="begin"/>
        </w:r>
        <w:r w:rsidRPr="00017BC1">
          <w:rPr>
            <w:rFonts w:ascii="Times New Roman" w:hAnsi="Times New Roman" w:cs="Times New Roman"/>
            <w:sz w:val="28"/>
            <w:szCs w:val="24"/>
          </w:rPr>
          <w:instrText>PAGE   \* MERGEFORMAT</w:instrText>
        </w:r>
        <w:r w:rsidRPr="00017BC1">
          <w:rPr>
            <w:rFonts w:ascii="Times New Roman" w:hAnsi="Times New Roman" w:cs="Times New Roman"/>
            <w:sz w:val="28"/>
            <w:szCs w:val="24"/>
          </w:rPr>
          <w:fldChar w:fldCharType="separate"/>
        </w:r>
        <w:r w:rsidR="00483829">
          <w:rPr>
            <w:rFonts w:ascii="Times New Roman" w:hAnsi="Times New Roman" w:cs="Times New Roman"/>
            <w:noProof/>
            <w:sz w:val="28"/>
            <w:szCs w:val="24"/>
          </w:rPr>
          <w:t>4</w:t>
        </w:r>
        <w:r w:rsidRPr="00017BC1">
          <w:rPr>
            <w:rFonts w:ascii="Times New Roman" w:hAnsi="Times New Roman" w:cs="Times New Roman"/>
            <w:sz w:val="28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81A1F"/>
    <w:multiLevelType w:val="hybridMultilevel"/>
    <w:tmpl w:val="CD4A2166"/>
    <w:lvl w:ilvl="0" w:tplc="BE8481C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0D5"/>
    <w:rsid w:val="00017BC1"/>
    <w:rsid w:val="000257A7"/>
    <w:rsid w:val="0004647E"/>
    <w:rsid w:val="0006422D"/>
    <w:rsid w:val="000644E9"/>
    <w:rsid w:val="00092038"/>
    <w:rsid w:val="00094E6D"/>
    <w:rsid w:val="000B5A38"/>
    <w:rsid w:val="000C15B3"/>
    <w:rsid w:val="000F4F48"/>
    <w:rsid w:val="00102646"/>
    <w:rsid w:val="00105BF3"/>
    <w:rsid w:val="00117471"/>
    <w:rsid w:val="00130971"/>
    <w:rsid w:val="001527A8"/>
    <w:rsid w:val="00156A89"/>
    <w:rsid w:val="001645C1"/>
    <w:rsid w:val="00165E09"/>
    <w:rsid w:val="0016653A"/>
    <w:rsid w:val="00167EE7"/>
    <w:rsid w:val="00175F52"/>
    <w:rsid w:val="001A5695"/>
    <w:rsid w:val="001B5695"/>
    <w:rsid w:val="001C6A1F"/>
    <w:rsid w:val="001D00FC"/>
    <w:rsid w:val="001D0F11"/>
    <w:rsid w:val="00221EB9"/>
    <w:rsid w:val="002263AA"/>
    <w:rsid w:val="00234C54"/>
    <w:rsid w:val="0025266E"/>
    <w:rsid w:val="00257E65"/>
    <w:rsid w:val="0026456E"/>
    <w:rsid w:val="002659EA"/>
    <w:rsid w:val="002A232B"/>
    <w:rsid w:val="002B047A"/>
    <w:rsid w:val="002B1764"/>
    <w:rsid w:val="002B298F"/>
    <w:rsid w:val="002E520A"/>
    <w:rsid w:val="002E6FBB"/>
    <w:rsid w:val="002F7DFF"/>
    <w:rsid w:val="0035763E"/>
    <w:rsid w:val="003611A9"/>
    <w:rsid w:val="00377CF6"/>
    <w:rsid w:val="003E2F1B"/>
    <w:rsid w:val="003F6B83"/>
    <w:rsid w:val="0042470F"/>
    <w:rsid w:val="00425536"/>
    <w:rsid w:val="004316F9"/>
    <w:rsid w:val="00442D7C"/>
    <w:rsid w:val="00483829"/>
    <w:rsid w:val="004A3123"/>
    <w:rsid w:val="004E1776"/>
    <w:rsid w:val="004E78F5"/>
    <w:rsid w:val="004F6EB1"/>
    <w:rsid w:val="00515D8A"/>
    <w:rsid w:val="005223AF"/>
    <w:rsid w:val="005551BF"/>
    <w:rsid w:val="00575B1E"/>
    <w:rsid w:val="005A3635"/>
    <w:rsid w:val="005B3615"/>
    <w:rsid w:val="005D4FD5"/>
    <w:rsid w:val="00611570"/>
    <w:rsid w:val="00623B22"/>
    <w:rsid w:val="006261DF"/>
    <w:rsid w:val="00651E1E"/>
    <w:rsid w:val="006B0D8B"/>
    <w:rsid w:val="006B1B9D"/>
    <w:rsid w:val="006D60D5"/>
    <w:rsid w:val="0071342B"/>
    <w:rsid w:val="00727C0C"/>
    <w:rsid w:val="00730553"/>
    <w:rsid w:val="00775F0D"/>
    <w:rsid w:val="0077659D"/>
    <w:rsid w:val="0077683A"/>
    <w:rsid w:val="00776E63"/>
    <w:rsid w:val="00777705"/>
    <w:rsid w:val="00781E19"/>
    <w:rsid w:val="007B2806"/>
    <w:rsid w:val="00800535"/>
    <w:rsid w:val="00855B6A"/>
    <w:rsid w:val="008711D5"/>
    <w:rsid w:val="00873CF2"/>
    <w:rsid w:val="008A09AE"/>
    <w:rsid w:val="008D4B69"/>
    <w:rsid w:val="00923713"/>
    <w:rsid w:val="00940E53"/>
    <w:rsid w:val="00954A10"/>
    <w:rsid w:val="009575D9"/>
    <w:rsid w:val="00960A22"/>
    <w:rsid w:val="00977302"/>
    <w:rsid w:val="009822BF"/>
    <w:rsid w:val="009858BE"/>
    <w:rsid w:val="00986045"/>
    <w:rsid w:val="009C05CF"/>
    <w:rsid w:val="00A10585"/>
    <w:rsid w:val="00A8333A"/>
    <w:rsid w:val="00A926A1"/>
    <w:rsid w:val="00AB5261"/>
    <w:rsid w:val="00AB6DFB"/>
    <w:rsid w:val="00AE0D41"/>
    <w:rsid w:val="00AE28C3"/>
    <w:rsid w:val="00AF5A1F"/>
    <w:rsid w:val="00B17442"/>
    <w:rsid w:val="00B34AD4"/>
    <w:rsid w:val="00B53D50"/>
    <w:rsid w:val="00B72D09"/>
    <w:rsid w:val="00B75CFF"/>
    <w:rsid w:val="00B91EC0"/>
    <w:rsid w:val="00BA029C"/>
    <w:rsid w:val="00BF6165"/>
    <w:rsid w:val="00C04A1B"/>
    <w:rsid w:val="00C42B89"/>
    <w:rsid w:val="00C43A35"/>
    <w:rsid w:val="00C65734"/>
    <w:rsid w:val="00C94E66"/>
    <w:rsid w:val="00CA5DAF"/>
    <w:rsid w:val="00CB0E55"/>
    <w:rsid w:val="00CC535E"/>
    <w:rsid w:val="00D14512"/>
    <w:rsid w:val="00D2701A"/>
    <w:rsid w:val="00D564DB"/>
    <w:rsid w:val="00D82B63"/>
    <w:rsid w:val="00D83FDA"/>
    <w:rsid w:val="00D96CA3"/>
    <w:rsid w:val="00DC08FC"/>
    <w:rsid w:val="00DC5364"/>
    <w:rsid w:val="00DF3562"/>
    <w:rsid w:val="00E002E1"/>
    <w:rsid w:val="00E25F7D"/>
    <w:rsid w:val="00E3177E"/>
    <w:rsid w:val="00E37929"/>
    <w:rsid w:val="00E42CD7"/>
    <w:rsid w:val="00E664A6"/>
    <w:rsid w:val="00E72DFC"/>
    <w:rsid w:val="00E750E9"/>
    <w:rsid w:val="00E83213"/>
    <w:rsid w:val="00F14193"/>
    <w:rsid w:val="00F208C5"/>
    <w:rsid w:val="00F32B18"/>
    <w:rsid w:val="00F43AB0"/>
    <w:rsid w:val="00F44C41"/>
    <w:rsid w:val="00F55E23"/>
    <w:rsid w:val="00F930DB"/>
    <w:rsid w:val="00FB725F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8CA48"/>
  <w15:chartTrackingRefBased/>
  <w15:docId w15:val="{F94F25C9-8231-4BDF-94CB-1BAA3C51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AB6D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D60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D60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D60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D60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6D60D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5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5BF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24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2B63"/>
  </w:style>
  <w:style w:type="paragraph" w:styleId="a8">
    <w:name w:val="footer"/>
    <w:basedOn w:val="a"/>
    <w:link w:val="a9"/>
    <w:uiPriority w:val="99"/>
    <w:unhideWhenUsed/>
    <w:rsid w:val="00D8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2B63"/>
  </w:style>
  <w:style w:type="character" w:customStyle="1" w:styleId="10">
    <w:name w:val="Заголовок 1 Знак"/>
    <w:basedOn w:val="a0"/>
    <w:link w:val="1"/>
    <w:rsid w:val="00AB6DFB"/>
    <w:rPr>
      <w:rFonts w:ascii="Times New Roman" w:eastAsia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257E6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5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0899067CED93E806D72B47D35C4A484FC08EF8F16300045F369FB4141Ar3w9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3C282-5A44-43B8-A375-73DD50EFA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1E1209E0</Template>
  <TotalTime>3</TotalTime>
  <Pages>4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Ivaschenko</dc:creator>
  <cp:keywords/>
  <dc:description/>
  <cp:lastModifiedBy>Ольга Измоденова</cp:lastModifiedBy>
  <cp:revision>4</cp:revision>
  <cp:lastPrinted>2020-01-27T12:08:00Z</cp:lastPrinted>
  <dcterms:created xsi:type="dcterms:W3CDTF">2020-01-27T12:08:00Z</dcterms:created>
  <dcterms:modified xsi:type="dcterms:W3CDTF">2020-01-29T04:11:00Z</dcterms:modified>
</cp:coreProperties>
</file>